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00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819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81980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81980" w:rsidRPr="00D81980">
              <w:rPr>
                <w:szCs w:val="28"/>
              </w:rPr>
              <w:t>1173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819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81980" w:rsidRDefault="00D81980" w:rsidP="00D8198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"О квотировании рабочих мест для граждан, особо нуждающихся в социальной защите, в Приморском крае"</w:t>
            </w:r>
          </w:p>
          <w:p w:rsidR="000B3FB2" w:rsidRPr="00D81980" w:rsidRDefault="000B3FB2" w:rsidP="0094344A">
            <w:pPr>
              <w:ind w:left="-108"/>
              <w:jc w:val="both"/>
            </w:pPr>
          </w:p>
        </w:tc>
      </w:tr>
    </w:tbl>
    <w:p w:rsidR="00D81980" w:rsidRPr="0059601A" w:rsidRDefault="00D81980" w:rsidP="00D81980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D81980" w:rsidRPr="0059601A" w:rsidRDefault="00D81980" w:rsidP="00D81980">
      <w:pPr>
        <w:rPr>
          <w:szCs w:val="28"/>
        </w:rPr>
      </w:pPr>
    </w:p>
    <w:p w:rsidR="00D81980" w:rsidRPr="0059601A" w:rsidRDefault="00D81980" w:rsidP="00D81980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81980" w:rsidRPr="0059601A" w:rsidRDefault="00D81980" w:rsidP="00D81980">
      <w:pPr>
        <w:rPr>
          <w:szCs w:val="28"/>
        </w:rPr>
      </w:pPr>
    </w:p>
    <w:p w:rsidR="00D81980" w:rsidRPr="0059601A" w:rsidRDefault="00D81980" w:rsidP="00D81980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 xml:space="preserve">проект закона Приморского края "О квотировании рабочих мест для граждан, особо нуждающихся </w:t>
      </w:r>
      <w:bookmarkStart w:id="0" w:name="_GoBack"/>
      <w:bookmarkEnd w:id="0"/>
      <w:r>
        <w:rPr>
          <w:szCs w:val="28"/>
        </w:rPr>
        <w:t>в социальной защите,</w:t>
      </w:r>
      <w:r>
        <w:rPr>
          <w:szCs w:val="28"/>
        </w:rPr>
        <w:t xml:space="preserve"> </w:t>
      </w:r>
      <w:r>
        <w:rPr>
          <w:szCs w:val="28"/>
        </w:rPr>
        <w:t>в Приморском крае" в первом чтении</w:t>
      </w:r>
      <w:r w:rsidRPr="0059601A">
        <w:rPr>
          <w:szCs w:val="28"/>
        </w:rPr>
        <w:t>.</w:t>
      </w:r>
    </w:p>
    <w:p w:rsidR="00D81980" w:rsidRPr="0059601A" w:rsidRDefault="00D81980" w:rsidP="00D81980">
      <w:pPr>
        <w:jc w:val="both"/>
        <w:rPr>
          <w:szCs w:val="28"/>
        </w:rPr>
      </w:pPr>
    </w:p>
    <w:p w:rsidR="00D81980" w:rsidRDefault="00D81980" w:rsidP="00D81980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13 декабря 2018 года.</w:t>
      </w:r>
    </w:p>
    <w:p w:rsidR="00D81980" w:rsidRDefault="00D81980" w:rsidP="00D81980">
      <w:pPr>
        <w:jc w:val="both"/>
      </w:pPr>
    </w:p>
    <w:p w:rsidR="00D81980" w:rsidRDefault="00D81980" w:rsidP="00D8198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1980" w:rsidRDefault="00D81980" w:rsidP="00D81980">
      <w:pPr>
        <w:pStyle w:val="a3"/>
        <w:tabs>
          <w:tab w:val="clear" w:pos="4153"/>
          <w:tab w:val="clear" w:pos="8306"/>
        </w:tabs>
        <w:jc w:val="both"/>
      </w:pPr>
    </w:p>
    <w:p w:rsidR="00D81980" w:rsidRDefault="00D81980" w:rsidP="00D81980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D81980" w:rsidRDefault="00D81980" w:rsidP="00D81980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81980" w:rsidRDefault="00D81980" w:rsidP="00D81980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81980" w:rsidRDefault="00D81980" w:rsidP="00D81980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D81980" w:rsidRDefault="00D81980" w:rsidP="00D81980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D81980" w:rsidRDefault="00D81980" w:rsidP="00D81980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667" w:rsidRDefault="00632667">
      <w:r>
        <w:separator/>
      </w:r>
    </w:p>
  </w:endnote>
  <w:endnote w:type="continuationSeparator" w:id="0">
    <w:p w:rsidR="00632667" w:rsidRDefault="00632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667" w:rsidRDefault="00632667">
      <w:r>
        <w:separator/>
      </w:r>
    </w:p>
  </w:footnote>
  <w:footnote w:type="continuationSeparator" w:id="0">
    <w:p w:rsidR="00632667" w:rsidRDefault="00632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19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2667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81980"/>
    <w:rsid w:val="00DF01B2"/>
    <w:rsid w:val="00E93A7F"/>
    <w:rsid w:val="00EF502B"/>
    <w:rsid w:val="00F4551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8198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2018-11-28T04:18:00Z</cp:lastPrinted>
  <dcterms:created xsi:type="dcterms:W3CDTF">2018-11-28T04:17:00Z</dcterms:created>
  <dcterms:modified xsi:type="dcterms:W3CDTF">2018-11-28T04:21:00Z</dcterms:modified>
</cp:coreProperties>
</file>