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91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41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415E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415E" w:rsidRPr="0096415E">
              <w:rPr>
                <w:szCs w:val="28"/>
              </w:rPr>
              <w:t>1171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41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6415E" w:rsidRDefault="0096415E" w:rsidP="0096415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18 Закона Приморского края "О комиссиях по делам несовершеннолетних и защите их прав на территории Приморского края"</w:t>
            </w:r>
          </w:p>
          <w:p w:rsidR="000B3FB2" w:rsidRPr="0096415E" w:rsidRDefault="000B3FB2" w:rsidP="0094344A">
            <w:pPr>
              <w:ind w:left="-108"/>
              <w:jc w:val="both"/>
            </w:pPr>
          </w:p>
        </w:tc>
      </w:tr>
    </w:tbl>
    <w:p w:rsidR="0096415E" w:rsidRDefault="0096415E" w:rsidP="0096415E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96415E" w:rsidRDefault="0096415E" w:rsidP="0096415E">
      <w:pPr>
        <w:rPr>
          <w:szCs w:val="28"/>
        </w:rPr>
      </w:pPr>
    </w:p>
    <w:p w:rsidR="0096415E" w:rsidRDefault="0096415E" w:rsidP="0096415E">
      <w:pPr>
        <w:rPr>
          <w:szCs w:val="28"/>
        </w:rPr>
      </w:pPr>
      <w:r>
        <w:rPr>
          <w:szCs w:val="28"/>
        </w:rPr>
        <w:t>ПОСТАНОВЛЯЕТ:</w:t>
      </w:r>
    </w:p>
    <w:p w:rsidR="0096415E" w:rsidRDefault="0096415E" w:rsidP="0096415E">
      <w:pPr>
        <w:rPr>
          <w:szCs w:val="28"/>
        </w:rPr>
      </w:pPr>
    </w:p>
    <w:p w:rsidR="0096415E" w:rsidRDefault="0096415E" w:rsidP="0096415E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>статью 18 Закона Приморского края "О комиссиях по делам несовершеннолетних и защите их прав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96415E" w:rsidRDefault="0096415E" w:rsidP="0096415E">
      <w:pPr>
        <w:jc w:val="both"/>
        <w:rPr>
          <w:szCs w:val="28"/>
        </w:rPr>
      </w:pPr>
    </w:p>
    <w:p w:rsidR="0096415E" w:rsidRPr="009E27DC" w:rsidRDefault="0096415E" w:rsidP="0096415E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13 декабря 2018 года</w:t>
      </w:r>
      <w:r w:rsidRPr="009E27DC">
        <w:rPr>
          <w:szCs w:val="28"/>
        </w:rPr>
        <w:t>.</w:t>
      </w:r>
    </w:p>
    <w:p w:rsidR="0096415E" w:rsidRPr="009E27DC" w:rsidRDefault="0096415E" w:rsidP="0096415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96415E" w:rsidRDefault="0096415E" w:rsidP="0096415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96415E" w:rsidRDefault="0096415E" w:rsidP="0096415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96415E" w:rsidRPr="009E27DC" w:rsidRDefault="0096415E" w:rsidP="0096415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96415E" w:rsidRDefault="0096415E" w:rsidP="0096415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6415E" w:rsidRDefault="0096415E" w:rsidP="0096415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6415E" w:rsidRDefault="0096415E" w:rsidP="0096415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6415E" w:rsidRDefault="0096415E" w:rsidP="0096415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6415E" w:rsidRDefault="0096415E" w:rsidP="0096415E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5EE" w:rsidRDefault="00B175EE">
      <w:r>
        <w:separator/>
      </w:r>
    </w:p>
  </w:endnote>
  <w:endnote w:type="continuationSeparator" w:id="0">
    <w:p w:rsidR="00B175EE" w:rsidRDefault="00B1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5EE" w:rsidRDefault="00B175EE">
      <w:r>
        <w:separator/>
      </w:r>
    </w:p>
  </w:footnote>
  <w:footnote w:type="continuationSeparator" w:id="0">
    <w:p w:rsidR="00B175EE" w:rsidRDefault="00B17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415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06B4"/>
    <w:rsid w:val="00835A0E"/>
    <w:rsid w:val="008818A7"/>
    <w:rsid w:val="00922AED"/>
    <w:rsid w:val="00924B45"/>
    <w:rsid w:val="00931FD6"/>
    <w:rsid w:val="009372FF"/>
    <w:rsid w:val="0094344A"/>
    <w:rsid w:val="0096415E"/>
    <w:rsid w:val="009959AC"/>
    <w:rsid w:val="009C06BA"/>
    <w:rsid w:val="00A13794"/>
    <w:rsid w:val="00A26C60"/>
    <w:rsid w:val="00A93332"/>
    <w:rsid w:val="00AE5EE6"/>
    <w:rsid w:val="00B175E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641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2018-11-28T04:06:00Z</cp:lastPrinted>
  <dcterms:created xsi:type="dcterms:W3CDTF">2018-11-28T03:59:00Z</dcterms:created>
  <dcterms:modified xsi:type="dcterms:W3CDTF">2018-11-28T04:06:00Z</dcterms:modified>
</cp:coreProperties>
</file>