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79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3426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34261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34261" w:rsidRPr="00134261">
              <w:rPr>
                <w:szCs w:val="28"/>
              </w:rPr>
              <w:t>1166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3426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34261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08B2">
              <w:rPr>
                <w:szCs w:val="28"/>
              </w:rPr>
              <w:t xml:space="preserve">"О внесении изменений в статью 3 Закона Приморского края "О сроке полномочий </w:t>
            </w:r>
            <w:proofErr w:type="spellStart"/>
            <w:r w:rsidRPr="002108B2">
              <w:rPr>
                <w:szCs w:val="28"/>
              </w:rPr>
              <w:t>представи</w:t>
            </w:r>
            <w:proofErr w:type="spellEnd"/>
            <w:r>
              <w:rPr>
                <w:szCs w:val="28"/>
              </w:rPr>
              <w:t>-</w:t>
            </w:r>
            <w:r w:rsidRPr="002108B2">
              <w:rPr>
                <w:szCs w:val="28"/>
              </w:rPr>
              <w:t xml:space="preserve">тельных органов и глав </w:t>
            </w:r>
            <w:proofErr w:type="spellStart"/>
            <w:r w:rsidRPr="002108B2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2108B2">
              <w:rPr>
                <w:szCs w:val="28"/>
              </w:rPr>
              <w:t>пальных</w:t>
            </w:r>
            <w:proofErr w:type="spellEnd"/>
            <w:r w:rsidRPr="002108B2">
              <w:rPr>
                <w:szCs w:val="28"/>
              </w:rPr>
              <w:t xml:space="preserve"> образований </w:t>
            </w:r>
            <w:proofErr w:type="spellStart"/>
            <w:r w:rsidRPr="002108B2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2108B2">
              <w:rPr>
                <w:szCs w:val="28"/>
              </w:rPr>
              <w:t>ского</w:t>
            </w:r>
            <w:proofErr w:type="spellEnd"/>
            <w:r w:rsidRPr="002108B2">
              <w:rPr>
                <w:szCs w:val="28"/>
              </w:rPr>
              <w:t xml:space="preserve"> края, порядке формирования представительных органов </w:t>
            </w:r>
            <w:proofErr w:type="spellStart"/>
            <w:r w:rsidRPr="002108B2"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 w:rsidRPr="002108B2">
              <w:rPr>
                <w:szCs w:val="28"/>
              </w:rPr>
              <w:t>ципальных</w:t>
            </w:r>
            <w:proofErr w:type="spellEnd"/>
            <w:r w:rsidRPr="002108B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районов и порядке избрания глав муниципальных </w:t>
            </w:r>
            <w:r w:rsidRPr="002108B2">
              <w:rPr>
                <w:szCs w:val="28"/>
              </w:rPr>
              <w:t>образований Приморского края"</w:t>
            </w:r>
            <w:proofErr w:type="gramEnd"/>
          </w:p>
          <w:p w:rsidR="000B3FB2" w:rsidRPr="00134261" w:rsidRDefault="000B3FB2" w:rsidP="0094344A">
            <w:pPr>
              <w:ind w:left="-108"/>
              <w:jc w:val="both"/>
            </w:pPr>
          </w:p>
        </w:tc>
      </w:tr>
    </w:tbl>
    <w:p w:rsidR="00134261" w:rsidRPr="00134261" w:rsidRDefault="00134261" w:rsidP="00134261">
      <w:pPr>
        <w:ind w:firstLine="720"/>
      </w:pPr>
      <w:r w:rsidRPr="00134261">
        <w:t xml:space="preserve">Законодательное Собрание Приморского края </w:t>
      </w:r>
    </w:p>
    <w:p w:rsidR="00134261" w:rsidRPr="00134261" w:rsidRDefault="00134261" w:rsidP="00134261"/>
    <w:p w:rsidR="00134261" w:rsidRPr="00134261" w:rsidRDefault="00134261" w:rsidP="00134261">
      <w:r w:rsidRPr="00134261">
        <w:t>ПОСТАНОВЛЯЕТ:</w:t>
      </w:r>
    </w:p>
    <w:p w:rsidR="00134261" w:rsidRPr="00134261" w:rsidRDefault="00134261" w:rsidP="00134261">
      <w:pPr>
        <w:jc w:val="both"/>
      </w:pPr>
    </w:p>
    <w:p w:rsidR="00134261" w:rsidRPr="00134261" w:rsidRDefault="00134261" w:rsidP="00134261">
      <w:pPr>
        <w:ind w:firstLine="720"/>
        <w:jc w:val="both"/>
        <w:rPr>
          <w:szCs w:val="28"/>
        </w:rPr>
      </w:pPr>
      <w:proofErr w:type="gramStart"/>
      <w:r w:rsidRPr="00134261">
        <w:t xml:space="preserve">1.Отклонить проект закона Приморского края </w:t>
      </w:r>
      <w:r w:rsidRPr="00134261">
        <w:rPr>
          <w:szCs w:val="28"/>
        </w:rPr>
        <w:t>"О внесении изменений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края", внесенный депутатом Законодательного Собрания Приморского края Самсоновым А.А.</w:t>
      </w:r>
      <w:proofErr w:type="gramEnd"/>
    </w:p>
    <w:p w:rsidR="00134261" w:rsidRPr="00134261" w:rsidRDefault="00134261" w:rsidP="00134261">
      <w:pPr>
        <w:ind w:firstLine="720"/>
        <w:jc w:val="both"/>
      </w:pPr>
    </w:p>
    <w:p w:rsidR="00134261" w:rsidRPr="00134261" w:rsidRDefault="00134261" w:rsidP="00134261">
      <w:pPr>
        <w:ind w:firstLine="720"/>
        <w:jc w:val="both"/>
      </w:pPr>
      <w:r w:rsidRPr="00134261">
        <w:t xml:space="preserve">2.Направить настоящее постановление </w:t>
      </w:r>
      <w:r w:rsidRPr="00134261">
        <w:rPr>
          <w:szCs w:val="28"/>
        </w:rPr>
        <w:t>депутату Законодательного Собрания Приморского края Самсонову А.А.</w:t>
      </w:r>
    </w:p>
    <w:p w:rsidR="00134261" w:rsidRPr="00134261" w:rsidRDefault="00134261" w:rsidP="00134261">
      <w:pPr>
        <w:ind w:firstLine="709"/>
        <w:jc w:val="both"/>
      </w:pPr>
    </w:p>
    <w:p w:rsidR="00134261" w:rsidRPr="00134261" w:rsidRDefault="00134261" w:rsidP="00134261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134261">
        <w:t>3.Настоящее постановление вступает в силу со дня его принятия.</w:t>
      </w:r>
    </w:p>
    <w:p w:rsidR="00134261" w:rsidRPr="00134261" w:rsidRDefault="00134261" w:rsidP="00134261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134261" w:rsidRPr="00134261" w:rsidRDefault="00134261" w:rsidP="00134261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134261" w:rsidRPr="00134261" w:rsidRDefault="00134261" w:rsidP="00134261">
      <w:pPr>
        <w:ind w:firstLine="720"/>
        <w:jc w:val="both"/>
      </w:pPr>
    </w:p>
    <w:p w:rsidR="00134261" w:rsidRPr="00134261" w:rsidRDefault="00134261" w:rsidP="00134261">
      <w:pPr>
        <w:jc w:val="both"/>
      </w:pPr>
      <w:r w:rsidRPr="00134261">
        <w:t>Председатель</w:t>
      </w:r>
    </w:p>
    <w:p w:rsidR="00134261" w:rsidRPr="00134261" w:rsidRDefault="00134261" w:rsidP="00134261">
      <w:pPr>
        <w:jc w:val="both"/>
      </w:pPr>
      <w:r w:rsidRPr="00134261">
        <w:t>Законодательного Собрания</w:t>
      </w:r>
      <w:r w:rsidRPr="00134261">
        <w:tab/>
      </w:r>
      <w:r w:rsidRPr="00134261">
        <w:tab/>
      </w:r>
      <w:r w:rsidRPr="00134261">
        <w:tab/>
      </w:r>
      <w:r w:rsidRPr="00134261">
        <w:tab/>
      </w:r>
      <w:r w:rsidRPr="00134261">
        <w:tab/>
      </w:r>
      <w:r w:rsidRPr="00134261">
        <w:tab/>
        <w:t xml:space="preserve">             А.И. Ролик</w:t>
      </w:r>
    </w:p>
    <w:p w:rsidR="00134261" w:rsidRPr="00134261" w:rsidRDefault="00134261" w:rsidP="00134261">
      <w:pPr>
        <w:jc w:val="both"/>
      </w:pPr>
    </w:p>
    <w:p w:rsidR="00134261" w:rsidRPr="00134261" w:rsidRDefault="00134261" w:rsidP="00134261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lastRenderedPageBreak/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9B3" w:rsidRDefault="003519B3">
      <w:r>
        <w:separator/>
      </w:r>
    </w:p>
  </w:endnote>
  <w:endnote w:type="continuationSeparator" w:id="0">
    <w:p w:rsidR="003519B3" w:rsidRDefault="00351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9B3" w:rsidRDefault="003519B3">
      <w:r>
        <w:separator/>
      </w:r>
    </w:p>
  </w:footnote>
  <w:footnote w:type="continuationSeparator" w:id="0">
    <w:p w:rsidR="003519B3" w:rsidRDefault="003519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4261"/>
    <w:rsid w:val="00057575"/>
    <w:rsid w:val="000B3FB2"/>
    <w:rsid w:val="000D628E"/>
    <w:rsid w:val="000E5228"/>
    <w:rsid w:val="00123119"/>
    <w:rsid w:val="00134261"/>
    <w:rsid w:val="00155F7F"/>
    <w:rsid w:val="003325F4"/>
    <w:rsid w:val="003519B3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2018-11-28T06:33:00Z</cp:lastPrinted>
  <dcterms:created xsi:type="dcterms:W3CDTF">2018-11-28T06:32:00Z</dcterms:created>
  <dcterms:modified xsi:type="dcterms:W3CDTF">2018-11-28T06:33:00Z</dcterms:modified>
</cp:coreProperties>
</file>