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491969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75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</w:t>
            </w:r>
            <w:bookmarkStart w:id="0" w:name="_GoBack"/>
            <w:bookmarkEnd w:id="0"/>
            <w:r>
              <w:rPr>
                <w:szCs w:val="28"/>
              </w:rPr>
              <w:t>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75F6">
              <w:rPr>
                <w:szCs w:val="28"/>
              </w:rPr>
              <w:t>1165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75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75F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45315B">
              <w:t>"О внесении изменени</w:t>
            </w:r>
            <w:r>
              <w:t xml:space="preserve">я в статью 4 </w:t>
            </w:r>
            <w:r w:rsidRPr="0045315B">
              <w:t>Закон</w:t>
            </w:r>
            <w:r>
              <w:t xml:space="preserve">а </w:t>
            </w:r>
            <w:r w:rsidRPr="0045315B">
              <w:t>Приморского края</w:t>
            </w:r>
            <w:r>
              <w:t xml:space="preserve"> </w:t>
            </w:r>
            <w:r>
              <w:br/>
              <w:t>"Об использовании лесов в Приморском крае"</w:t>
            </w:r>
          </w:p>
          <w:p w:rsidR="000B3FB2" w:rsidRPr="00C075F6" w:rsidRDefault="000B3FB2" w:rsidP="0094344A">
            <w:pPr>
              <w:ind w:left="-108"/>
              <w:jc w:val="both"/>
            </w:pPr>
          </w:p>
        </w:tc>
      </w:tr>
    </w:tbl>
    <w:p w:rsidR="00C075F6" w:rsidRDefault="00C075F6" w:rsidP="00C075F6">
      <w:pPr>
        <w:ind w:firstLine="709"/>
      </w:pPr>
      <w:r>
        <w:t>Законодательное Собрание Приморского края</w:t>
      </w:r>
    </w:p>
    <w:p w:rsidR="00C075F6" w:rsidRDefault="00C075F6" w:rsidP="00C075F6"/>
    <w:p w:rsidR="00C075F6" w:rsidRDefault="00C075F6" w:rsidP="00C075F6">
      <w:r>
        <w:t>ПОСТАНОВЛЯЕТ:</w:t>
      </w:r>
    </w:p>
    <w:p w:rsidR="00C075F6" w:rsidRDefault="00C075F6" w:rsidP="00C075F6"/>
    <w:p w:rsidR="00C075F6" w:rsidRDefault="00C075F6" w:rsidP="00C075F6">
      <w:pPr>
        <w:jc w:val="both"/>
      </w:pPr>
      <w:r>
        <w:tab/>
        <w:t xml:space="preserve">1.Принять Закон Приморского края </w:t>
      </w:r>
      <w:r w:rsidRPr="0045315B">
        <w:t>"О внесении изменени</w:t>
      </w:r>
      <w:r>
        <w:t xml:space="preserve">я в статью 4 </w:t>
      </w:r>
      <w:r w:rsidRPr="0045315B">
        <w:t>Закон</w:t>
      </w:r>
      <w:r>
        <w:t xml:space="preserve">а </w:t>
      </w:r>
      <w:r w:rsidRPr="0045315B">
        <w:t>Приморского края</w:t>
      </w:r>
      <w:r>
        <w:t xml:space="preserve"> "Об использовании лесов в Приморском крае".</w:t>
      </w:r>
    </w:p>
    <w:p w:rsidR="00C075F6" w:rsidRDefault="00C075F6" w:rsidP="00C075F6">
      <w:pPr>
        <w:jc w:val="both"/>
      </w:pPr>
    </w:p>
    <w:p w:rsidR="00C075F6" w:rsidRDefault="00C075F6" w:rsidP="00C075F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075F6" w:rsidRDefault="00C075F6" w:rsidP="00C075F6">
      <w:pPr>
        <w:jc w:val="both"/>
      </w:pPr>
    </w:p>
    <w:p w:rsidR="00C075F6" w:rsidRDefault="00C075F6" w:rsidP="00C075F6">
      <w:pPr>
        <w:jc w:val="both"/>
      </w:pPr>
      <w:r>
        <w:tab/>
        <w:t>3.Настоящее постановление вступает в силу со дня его принятия.</w:t>
      </w:r>
    </w:p>
    <w:p w:rsidR="00C075F6" w:rsidRDefault="00C075F6" w:rsidP="00C075F6">
      <w:pPr>
        <w:jc w:val="both"/>
      </w:pPr>
    </w:p>
    <w:p w:rsidR="00C075F6" w:rsidRDefault="00C075F6" w:rsidP="00C075F6">
      <w:pPr>
        <w:jc w:val="both"/>
      </w:pPr>
    </w:p>
    <w:p w:rsidR="00C075F6" w:rsidRDefault="00C075F6" w:rsidP="00C075F6">
      <w:pPr>
        <w:jc w:val="both"/>
      </w:pPr>
    </w:p>
    <w:p w:rsidR="00C075F6" w:rsidRDefault="00C075F6" w:rsidP="00C075F6">
      <w:pPr>
        <w:jc w:val="both"/>
      </w:pPr>
      <w:r>
        <w:t>Председатель</w:t>
      </w:r>
    </w:p>
    <w:p w:rsidR="000B3FB2" w:rsidRDefault="00C075F6" w:rsidP="00C075F6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5F6" w:rsidRDefault="00C075F6">
      <w:r>
        <w:separator/>
      </w:r>
    </w:p>
  </w:endnote>
  <w:endnote w:type="continuationSeparator" w:id="0">
    <w:p w:rsidR="00C075F6" w:rsidRDefault="00C0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5F6" w:rsidRDefault="00C075F6">
      <w:r>
        <w:separator/>
      </w:r>
    </w:p>
  </w:footnote>
  <w:footnote w:type="continuationSeparator" w:id="0">
    <w:p w:rsidR="00C075F6" w:rsidRDefault="00C07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F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75F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2018-11-28T04:14:00Z</cp:lastPrinted>
  <dcterms:created xsi:type="dcterms:W3CDTF">2018-11-28T04:14:00Z</dcterms:created>
  <dcterms:modified xsi:type="dcterms:W3CDTF">2018-11-28T04:14:00Z</dcterms:modified>
</cp:coreProperties>
</file>