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193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F1AE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F1AE2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1AE2" w:rsidRPr="002F1AE2">
              <w:rPr>
                <w:szCs w:val="28"/>
              </w:rPr>
              <w:t>1161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F1AE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F1AE2" w:rsidP="0094344A">
            <w:pPr>
              <w:ind w:left="-108"/>
              <w:jc w:val="both"/>
            </w:pPr>
            <w:r>
              <w:t xml:space="preserve">О Законе </w:t>
            </w:r>
            <w:r w:rsidRPr="007233D9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br/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обеспече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нии</w:t>
            </w:r>
            <w:proofErr w:type="spellEnd"/>
            <w:proofErr w:type="gramEnd"/>
            <w:r>
              <w:rPr>
                <w:szCs w:val="28"/>
              </w:rPr>
              <w:t xml:space="preserve">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  <w:p w:rsidR="000B3FB2" w:rsidRPr="002F1AE2" w:rsidRDefault="000B3FB2" w:rsidP="0094344A">
            <w:pPr>
              <w:ind w:left="-108"/>
              <w:jc w:val="both"/>
            </w:pPr>
          </w:p>
        </w:tc>
      </w:tr>
    </w:tbl>
    <w:p w:rsidR="002F1AE2" w:rsidRDefault="002F1AE2" w:rsidP="002F1AE2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2F1AE2" w:rsidRPr="00A84D7E" w:rsidRDefault="002F1AE2" w:rsidP="002F1AE2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2F1AE2" w:rsidRDefault="002F1AE2" w:rsidP="002F1AE2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2F1AE2" w:rsidRPr="00A84D7E" w:rsidRDefault="002F1AE2" w:rsidP="002F1AE2">
      <w:pPr>
        <w:pStyle w:val="2"/>
        <w:spacing w:after="0" w:line="240" w:lineRule="auto"/>
        <w:jc w:val="both"/>
        <w:rPr>
          <w:sz w:val="28"/>
          <w:szCs w:val="28"/>
        </w:rPr>
      </w:pPr>
    </w:p>
    <w:p w:rsidR="002F1AE2" w:rsidRPr="00562DE7" w:rsidRDefault="002F1AE2" w:rsidP="002F1AE2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</w:t>
      </w:r>
      <w:r>
        <w:rPr>
          <w:szCs w:val="28"/>
        </w:rPr>
        <w:t>З</w:t>
      </w:r>
      <w:r w:rsidRPr="00562DE7">
        <w:rPr>
          <w:szCs w:val="28"/>
        </w:rPr>
        <w:t xml:space="preserve">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в </w:t>
      </w:r>
      <w:r>
        <w:rPr>
          <w:szCs w:val="28"/>
        </w:rPr>
        <w:t xml:space="preserve">Закон Приморского края "Об обеспечении жилыми помещениями детей-сирот, детей, оставшихся без попечения родителей, лиц из числа детей-сирот </w:t>
      </w:r>
      <w:r>
        <w:rPr>
          <w:szCs w:val="28"/>
        </w:rPr>
        <w:br/>
        <w:t>и детей, оставшихся без попечения родителей, на территории Приморского края".</w:t>
      </w:r>
    </w:p>
    <w:p w:rsidR="002F1AE2" w:rsidRDefault="002F1AE2" w:rsidP="002F1AE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2F1AE2" w:rsidRDefault="002F1AE2" w:rsidP="002F1AE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2.Направить указанный Закон Губернатору Приморского края </w:t>
      </w:r>
      <w:r>
        <w:br/>
        <w:t>для обнародования.</w:t>
      </w:r>
    </w:p>
    <w:p w:rsidR="002F1AE2" w:rsidRDefault="002F1AE2" w:rsidP="002F1AE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F1AE2" w:rsidRDefault="002F1AE2" w:rsidP="002F1AE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2F1AE2" w:rsidRDefault="002F1AE2" w:rsidP="002F1AE2">
      <w:pPr>
        <w:ind w:firstLine="900"/>
        <w:rPr>
          <w:szCs w:val="28"/>
        </w:rPr>
      </w:pPr>
      <w:bookmarkStart w:id="0" w:name="_GoBack"/>
      <w:bookmarkEnd w:id="0"/>
    </w:p>
    <w:p w:rsidR="002F1AE2" w:rsidRDefault="002F1AE2" w:rsidP="002F1AE2">
      <w:pPr>
        <w:ind w:firstLine="900"/>
        <w:rPr>
          <w:szCs w:val="28"/>
        </w:rPr>
      </w:pPr>
    </w:p>
    <w:p w:rsidR="002F1AE2" w:rsidRPr="00A84D7E" w:rsidRDefault="002F1AE2" w:rsidP="002F1AE2">
      <w:pPr>
        <w:ind w:firstLine="900"/>
        <w:rPr>
          <w:szCs w:val="28"/>
        </w:rPr>
      </w:pPr>
    </w:p>
    <w:p w:rsidR="002F1AE2" w:rsidRDefault="002F1AE2" w:rsidP="002F1AE2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2F1AE2" w:rsidRDefault="002F1AE2" w:rsidP="002F1AE2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44D" w:rsidRDefault="003A544D">
      <w:r>
        <w:separator/>
      </w:r>
    </w:p>
  </w:endnote>
  <w:endnote w:type="continuationSeparator" w:id="0">
    <w:p w:rsidR="003A544D" w:rsidRDefault="003A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44D" w:rsidRDefault="003A544D">
      <w:r>
        <w:separator/>
      </w:r>
    </w:p>
  </w:footnote>
  <w:footnote w:type="continuationSeparator" w:id="0">
    <w:p w:rsidR="003A544D" w:rsidRDefault="003A5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1AE2"/>
    <w:rsid w:val="00057575"/>
    <w:rsid w:val="000B3FB2"/>
    <w:rsid w:val="000D628E"/>
    <w:rsid w:val="000E5228"/>
    <w:rsid w:val="00123119"/>
    <w:rsid w:val="00155F7F"/>
    <w:rsid w:val="002F1AE2"/>
    <w:rsid w:val="003325F4"/>
    <w:rsid w:val="00392E21"/>
    <w:rsid w:val="003A544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2F1AE2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2F1AE2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2018-11-28T04:08:00Z</cp:lastPrinted>
  <dcterms:created xsi:type="dcterms:W3CDTF">2018-11-28T04:07:00Z</dcterms:created>
  <dcterms:modified xsi:type="dcterms:W3CDTF">2018-11-28T04:08:00Z</dcterms:modified>
</cp:coreProperties>
</file>