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80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60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60F8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60F8" w:rsidRPr="009D60F8">
              <w:rPr>
                <w:szCs w:val="28"/>
              </w:rPr>
              <w:t>1158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60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60F8" w:rsidP="0094344A">
            <w:pPr>
              <w:ind w:left="-108"/>
              <w:jc w:val="both"/>
            </w:pPr>
            <w:proofErr w:type="gramStart"/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правонаруше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  <w:p w:rsidR="000B3FB2" w:rsidRPr="009D60F8" w:rsidRDefault="000B3FB2" w:rsidP="0094344A">
            <w:pPr>
              <w:ind w:left="-108"/>
              <w:jc w:val="both"/>
            </w:pPr>
          </w:p>
        </w:tc>
      </w:tr>
    </w:tbl>
    <w:p w:rsidR="009D60F8" w:rsidRDefault="009D60F8" w:rsidP="009D60F8">
      <w:pPr>
        <w:ind w:firstLine="709"/>
        <w:jc w:val="both"/>
      </w:pPr>
      <w:r>
        <w:t>Законодательное Собрание Приморского края</w:t>
      </w:r>
    </w:p>
    <w:p w:rsidR="009D60F8" w:rsidRDefault="009D60F8" w:rsidP="009D60F8">
      <w:pPr>
        <w:ind w:firstLine="720"/>
        <w:jc w:val="both"/>
      </w:pPr>
    </w:p>
    <w:p w:rsidR="009D60F8" w:rsidRDefault="009D60F8" w:rsidP="009D60F8">
      <w:pPr>
        <w:jc w:val="both"/>
      </w:pPr>
      <w:r>
        <w:t>ПОСТАНОВЛЯЕТ:</w:t>
      </w:r>
    </w:p>
    <w:p w:rsidR="009D60F8" w:rsidRDefault="009D60F8" w:rsidP="009D60F8">
      <w:pPr>
        <w:jc w:val="both"/>
      </w:pPr>
    </w:p>
    <w:p w:rsidR="009D60F8" w:rsidRPr="00D0625E" w:rsidRDefault="009D60F8" w:rsidP="009D60F8">
      <w:pPr>
        <w:ind w:firstLine="709"/>
        <w:jc w:val="both"/>
      </w:pPr>
      <w:r w:rsidRPr="00D0625E">
        <w:t>1.Принять проект закона Приморского края "О внесении изменений в Закон Приморского края</w:t>
      </w:r>
      <w:r>
        <w:t xml:space="preserve"> </w:t>
      </w:r>
      <w:r w:rsidRPr="00D0625E">
        <w:t>"Об административных правонарушениях в Приморском крае" во втором чтении.</w:t>
      </w:r>
    </w:p>
    <w:p w:rsidR="009D60F8" w:rsidRPr="00D0625E" w:rsidRDefault="009D60F8" w:rsidP="009D60F8">
      <w:pPr>
        <w:ind w:firstLine="709"/>
        <w:jc w:val="both"/>
      </w:pPr>
    </w:p>
    <w:p w:rsidR="009D60F8" w:rsidRPr="00D0625E" w:rsidRDefault="009D60F8" w:rsidP="009D60F8">
      <w:pPr>
        <w:ind w:firstLine="709"/>
        <w:jc w:val="both"/>
      </w:pPr>
      <w:r w:rsidRPr="00D0625E">
        <w:t>2.Комитету Законодательного Собрания по региональной политике и законности (</w:t>
      </w:r>
      <w:proofErr w:type="spellStart"/>
      <w:r w:rsidRPr="00D0625E">
        <w:t>Текиев</w:t>
      </w:r>
      <w:proofErr w:type="spellEnd"/>
      <w:r w:rsidRPr="00D0625E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D60F8" w:rsidRPr="00D0625E" w:rsidRDefault="009D60F8" w:rsidP="009D60F8">
      <w:pPr>
        <w:ind w:firstLine="709"/>
        <w:jc w:val="both"/>
      </w:pPr>
    </w:p>
    <w:p w:rsidR="009D60F8" w:rsidRDefault="009D60F8" w:rsidP="009D60F8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9D60F8" w:rsidRDefault="009D60F8" w:rsidP="009D60F8">
      <w:pPr>
        <w:jc w:val="both"/>
      </w:pPr>
    </w:p>
    <w:p w:rsidR="009D60F8" w:rsidRDefault="009D60F8" w:rsidP="009D60F8">
      <w:pPr>
        <w:jc w:val="both"/>
      </w:pPr>
    </w:p>
    <w:p w:rsidR="009D60F8" w:rsidRDefault="009D60F8" w:rsidP="009D60F8">
      <w:pPr>
        <w:jc w:val="both"/>
      </w:pPr>
    </w:p>
    <w:p w:rsidR="009D60F8" w:rsidRDefault="009D60F8" w:rsidP="009D60F8">
      <w:r>
        <w:t xml:space="preserve">Председатель </w:t>
      </w:r>
    </w:p>
    <w:p w:rsidR="009D60F8" w:rsidRDefault="009D60F8" w:rsidP="009D60F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463" w:rsidRDefault="00745463">
      <w:r>
        <w:separator/>
      </w:r>
    </w:p>
  </w:endnote>
  <w:endnote w:type="continuationSeparator" w:id="0">
    <w:p w:rsidR="00745463" w:rsidRDefault="00745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463" w:rsidRDefault="00745463">
      <w:r>
        <w:separator/>
      </w:r>
    </w:p>
  </w:footnote>
  <w:footnote w:type="continuationSeparator" w:id="0">
    <w:p w:rsidR="00745463" w:rsidRDefault="00745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60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546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60F8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2018-11-28T06:34:00Z</cp:lastPrinted>
  <dcterms:created xsi:type="dcterms:W3CDTF">2018-11-28T06:33:00Z</dcterms:created>
  <dcterms:modified xsi:type="dcterms:W3CDTF">2018-11-28T06:34:00Z</dcterms:modified>
</cp:coreProperties>
</file>