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85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474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14745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4745" w:rsidRPr="00014745">
              <w:rPr>
                <w:szCs w:val="28"/>
              </w:rPr>
              <w:t>1155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474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4745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br/>
            </w:r>
            <w:r>
              <w:t xml:space="preserve">"О внесении изменения в приложение 3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"О разграничении</w:t>
            </w:r>
            <w:r>
              <w:rPr>
                <w:szCs w:val="28"/>
              </w:rPr>
              <w:t xml:space="preserve">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между сельскими </w:t>
            </w:r>
            <w:proofErr w:type="spellStart"/>
            <w:r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Октябрьского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района и Октябрьским муниципальным районом"</w:t>
            </w:r>
          </w:p>
          <w:p w:rsidR="000B3FB2" w:rsidRPr="00014745" w:rsidRDefault="000B3FB2" w:rsidP="0094344A">
            <w:pPr>
              <w:ind w:left="-108"/>
              <w:jc w:val="both"/>
            </w:pPr>
          </w:p>
        </w:tc>
      </w:tr>
    </w:tbl>
    <w:p w:rsidR="00014745" w:rsidRDefault="00014745" w:rsidP="00014745">
      <w:pPr>
        <w:ind w:firstLine="720"/>
        <w:jc w:val="both"/>
      </w:pPr>
      <w:r>
        <w:t>Законодательное Собрание Приморского края</w:t>
      </w: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jc w:val="both"/>
      </w:pPr>
      <w:r>
        <w:t>ПОСТАНОВЛЯЕТ:</w:t>
      </w:r>
    </w:p>
    <w:p w:rsidR="00014745" w:rsidRDefault="00014745" w:rsidP="00014745"/>
    <w:p w:rsidR="00014745" w:rsidRDefault="00014745" w:rsidP="00014745">
      <w:pPr>
        <w:ind w:firstLine="720"/>
        <w:jc w:val="both"/>
      </w:pPr>
      <w:r>
        <w:t>1.Принять Закон Приморского края "О внесении изменения в приложение 3 к Закону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 муниципального района и Октябрьским муниципальным районом".</w:t>
      </w: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ind w:firstLine="720"/>
        <w:jc w:val="both"/>
      </w:pPr>
      <w:r>
        <w:t>3.Настоящ</w:t>
      </w:r>
      <w:bookmarkStart w:id="0" w:name="_GoBack"/>
      <w:bookmarkEnd w:id="0"/>
      <w:r>
        <w:t>ее постановление вступает в силу со дня его принятия.</w:t>
      </w: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ind w:firstLine="720"/>
        <w:jc w:val="both"/>
      </w:pPr>
    </w:p>
    <w:p w:rsidR="00014745" w:rsidRDefault="00014745" w:rsidP="00014745">
      <w:pPr>
        <w:jc w:val="both"/>
      </w:pPr>
      <w:r>
        <w:t>Председатель</w:t>
      </w:r>
    </w:p>
    <w:p w:rsidR="00014745" w:rsidRDefault="00014745" w:rsidP="00014745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7BD" w:rsidRDefault="007617BD">
      <w:r>
        <w:separator/>
      </w:r>
    </w:p>
  </w:endnote>
  <w:endnote w:type="continuationSeparator" w:id="0">
    <w:p w:rsidR="007617BD" w:rsidRDefault="0076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7BD" w:rsidRDefault="007617BD">
      <w:r>
        <w:separator/>
      </w:r>
    </w:p>
  </w:footnote>
  <w:footnote w:type="continuationSeparator" w:id="0">
    <w:p w:rsidR="007617BD" w:rsidRDefault="00761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4745"/>
    <w:rsid w:val="0001474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7B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2018-11-28T06:42:00Z</cp:lastPrinted>
  <dcterms:created xsi:type="dcterms:W3CDTF">2018-11-28T06:40:00Z</dcterms:created>
  <dcterms:modified xsi:type="dcterms:W3CDTF">2018-11-28T06:42:00Z</dcterms:modified>
</cp:coreProperties>
</file>