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78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1018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10180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10180" w:rsidRPr="00C10180">
              <w:rPr>
                <w:szCs w:val="28"/>
              </w:rPr>
              <w:t>1154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1018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10180" w:rsidP="0094344A">
            <w:pPr>
              <w:ind w:left="-108"/>
              <w:jc w:val="both"/>
            </w:pPr>
            <w:r>
              <w:t>О Законе</w:t>
            </w:r>
            <w:r w:rsidRPr="005B4B72">
              <w:t xml:space="preserve"> Приморского края "О внесении изменений в</w:t>
            </w:r>
            <w:r>
              <w:t xml:space="preserve"> Закон П</w:t>
            </w:r>
            <w:r w:rsidRPr="00856DA7">
              <w:t xml:space="preserve">риморского края </w:t>
            </w:r>
            <w:r w:rsidRPr="00A955C5">
              <w:t xml:space="preserve">"О развитии малого и среднего </w:t>
            </w:r>
            <w:proofErr w:type="spellStart"/>
            <w:proofErr w:type="gramStart"/>
            <w:r w:rsidRPr="00A955C5">
              <w:t>предпринима</w:t>
            </w:r>
            <w:r>
              <w:t>-</w:t>
            </w:r>
            <w:r w:rsidRPr="00A955C5">
              <w:t>тельства</w:t>
            </w:r>
            <w:proofErr w:type="spellEnd"/>
            <w:proofErr w:type="gramEnd"/>
            <w:r w:rsidRPr="00A955C5">
              <w:t xml:space="preserve"> в Приморском крае"</w:t>
            </w:r>
          </w:p>
          <w:p w:rsidR="000B3FB2" w:rsidRPr="00C10180" w:rsidRDefault="000B3FB2" w:rsidP="0094344A">
            <w:pPr>
              <w:ind w:left="-108"/>
              <w:jc w:val="both"/>
            </w:pPr>
          </w:p>
        </w:tc>
      </w:tr>
    </w:tbl>
    <w:p w:rsidR="00C10180" w:rsidRDefault="00C10180" w:rsidP="00C10180">
      <w:pPr>
        <w:ind w:firstLine="709"/>
      </w:pPr>
      <w:r>
        <w:t xml:space="preserve">Законодательное Собрание Приморского края </w:t>
      </w:r>
    </w:p>
    <w:p w:rsidR="00C10180" w:rsidRDefault="00C10180" w:rsidP="00C10180"/>
    <w:p w:rsidR="00C10180" w:rsidRDefault="00C10180" w:rsidP="00C10180">
      <w:r>
        <w:t>ПОСТАНОВЛЯЕТ:</w:t>
      </w:r>
    </w:p>
    <w:p w:rsidR="00C10180" w:rsidRDefault="00C10180" w:rsidP="00C10180"/>
    <w:p w:rsidR="00C10180" w:rsidRDefault="00C10180" w:rsidP="00C10180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A955C5">
        <w:t>"О внесении изменений в Закон Приморского края "О развитии малого и среднего предпринимательства в Приморском крае"</w:t>
      </w:r>
      <w:r>
        <w:t xml:space="preserve">. </w:t>
      </w:r>
    </w:p>
    <w:p w:rsidR="00C10180" w:rsidRDefault="00C10180" w:rsidP="00C10180">
      <w:pPr>
        <w:ind w:firstLine="709"/>
        <w:jc w:val="both"/>
      </w:pPr>
    </w:p>
    <w:p w:rsidR="00C10180" w:rsidRDefault="00C10180" w:rsidP="00C10180">
      <w:pPr>
        <w:ind w:firstLine="709"/>
        <w:jc w:val="both"/>
      </w:pPr>
      <w:r>
        <w:t>2.</w:t>
      </w:r>
      <w:r w:rsidRPr="00317C27">
        <w:t>Направить указанный Закон Губернатору Приморского края для обнародования.</w:t>
      </w:r>
    </w:p>
    <w:p w:rsidR="00C10180" w:rsidRDefault="00C10180" w:rsidP="00C10180">
      <w:pPr>
        <w:jc w:val="both"/>
      </w:pPr>
    </w:p>
    <w:p w:rsidR="00C10180" w:rsidRDefault="00C10180" w:rsidP="00C1018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10180" w:rsidRDefault="00C10180" w:rsidP="00C10180">
      <w:pPr>
        <w:jc w:val="both"/>
      </w:pPr>
    </w:p>
    <w:p w:rsidR="00C10180" w:rsidRDefault="00C10180" w:rsidP="00C10180">
      <w:pPr>
        <w:jc w:val="both"/>
      </w:pPr>
    </w:p>
    <w:p w:rsidR="00C10180" w:rsidRDefault="00C10180" w:rsidP="00C10180">
      <w:pPr>
        <w:jc w:val="both"/>
      </w:pPr>
    </w:p>
    <w:p w:rsidR="00C10180" w:rsidRDefault="00C10180" w:rsidP="00C10180">
      <w:pPr>
        <w:jc w:val="both"/>
      </w:pPr>
      <w:r>
        <w:t>Председатель</w:t>
      </w:r>
    </w:p>
    <w:p w:rsidR="00C10180" w:rsidRDefault="00C10180" w:rsidP="00C1018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999" w:rsidRDefault="00697999">
      <w:r>
        <w:separator/>
      </w:r>
    </w:p>
  </w:endnote>
  <w:endnote w:type="continuationSeparator" w:id="0">
    <w:p w:rsidR="00697999" w:rsidRDefault="00697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999" w:rsidRDefault="00697999">
      <w:r>
        <w:separator/>
      </w:r>
    </w:p>
  </w:footnote>
  <w:footnote w:type="continuationSeparator" w:id="0">
    <w:p w:rsidR="00697999" w:rsidRDefault="00697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018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97999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0180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2018-11-28T06:30:00Z</cp:lastPrinted>
  <dcterms:created xsi:type="dcterms:W3CDTF">2018-11-28T06:30:00Z</dcterms:created>
  <dcterms:modified xsi:type="dcterms:W3CDTF">2018-11-28T06:31:00Z</dcterms:modified>
</cp:coreProperties>
</file>