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604919129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A002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28.11.201</w:t>
            </w:r>
            <w:bookmarkStart w:id="0" w:name="_GoBack"/>
            <w:bookmarkEnd w:id="0"/>
            <w:r>
              <w:rPr>
                <w:szCs w:val="28"/>
              </w:rPr>
              <w:t>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A0020">
              <w:rPr>
                <w:szCs w:val="28"/>
              </w:rPr>
              <w:t>1153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A002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A0020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  <w:t>"О внесении изменения в статью 2 Закона Приморского края "О дорожном фонде Приморского края"</w:t>
            </w:r>
          </w:p>
          <w:p w:rsidR="000B3FB2" w:rsidRPr="007A0020" w:rsidRDefault="000B3FB2" w:rsidP="0094344A">
            <w:pPr>
              <w:ind w:left="-108"/>
              <w:jc w:val="both"/>
            </w:pPr>
          </w:p>
        </w:tc>
      </w:tr>
    </w:tbl>
    <w:p w:rsidR="007A0020" w:rsidRDefault="007A0020" w:rsidP="007A0020">
      <w:pPr>
        <w:ind w:firstLine="720"/>
      </w:pPr>
      <w:r>
        <w:t xml:space="preserve">Законодательное Собрание Приморского края </w:t>
      </w:r>
    </w:p>
    <w:p w:rsidR="007A0020" w:rsidRDefault="007A0020" w:rsidP="007A0020"/>
    <w:p w:rsidR="007A0020" w:rsidRDefault="007A0020" w:rsidP="007A0020">
      <w:r>
        <w:t>ПОСТАНОВЛЯЕТ:</w:t>
      </w:r>
    </w:p>
    <w:p w:rsidR="007A0020" w:rsidRDefault="007A0020" w:rsidP="007A0020"/>
    <w:p w:rsidR="007A0020" w:rsidRDefault="007A0020" w:rsidP="007A0020">
      <w:pPr>
        <w:ind w:firstLine="709"/>
        <w:jc w:val="both"/>
      </w:pPr>
      <w:r>
        <w:t>1.Принять Закон Приморского края "О внесении изменения в статью 2 Закона Приморского края "О дорожном фонде Приморского края".</w:t>
      </w:r>
    </w:p>
    <w:p w:rsidR="007A0020" w:rsidRDefault="007A0020" w:rsidP="007A0020">
      <w:pPr>
        <w:ind w:firstLine="709"/>
        <w:jc w:val="both"/>
      </w:pPr>
    </w:p>
    <w:p w:rsidR="007A0020" w:rsidRDefault="007A0020" w:rsidP="007A0020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7A0020" w:rsidRDefault="007A0020" w:rsidP="007A0020">
      <w:pPr>
        <w:ind w:firstLine="709"/>
        <w:jc w:val="both"/>
      </w:pPr>
    </w:p>
    <w:p w:rsidR="007A0020" w:rsidRDefault="007A0020" w:rsidP="007A0020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7A0020" w:rsidRDefault="007A0020" w:rsidP="007A0020">
      <w:pPr>
        <w:jc w:val="both"/>
      </w:pPr>
    </w:p>
    <w:p w:rsidR="007A0020" w:rsidRDefault="007A0020" w:rsidP="007A0020">
      <w:pPr>
        <w:jc w:val="both"/>
      </w:pPr>
    </w:p>
    <w:p w:rsidR="007A0020" w:rsidRDefault="007A0020" w:rsidP="007A0020">
      <w:pPr>
        <w:jc w:val="both"/>
      </w:pPr>
    </w:p>
    <w:p w:rsidR="007A0020" w:rsidRDefault="007A0020" w:rsidP="007A0020">
      <w:pPr>
        <w:jc w:val="both"/>
      </w:pPr>
      <w:r>
        <w:t xml:space="preserve">Председатель </w:t>
      </w:r>
    </w:p>
    <w:p w:rsidR="000B3FB2" w:rsidRDefault="007A0020" w:rsidP="007A0020"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020" w:rsidRDefault="007A0020">
      <w:r>
        <w:separator/>
      </w:r>
    </w:p>
  </w:endnote>
  <w:endnote w:type="continuationSeparator" w:id="0">
    <w:p w:rsidR="007A0020" w:rsidRDefault="007A0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020" w:rsidRDefault="007A0020">
      <w:r>
        <w:separator/>
      </w:r>
    </w:p>
  </w:footnote>
  <w:footnote w:type="continuationSeparator" w:id="0">
    <w:p w:rsidR="007A0020" w:rsidRDefault="007A00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02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A0020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2018-11-28T04:05:00Z</cp:lastPrinted>
  <dcterms:created xsi:type="dcterms:W3CDTF">2018-11-28T04:04:00Z</dcterms:created>
  <dcterms:modified xsi:type="dcterms:W3CDTF">2018-11-28T04:05:00Z</dcterms:modified>
</cp:coreProperties>
</file>