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491880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2E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2EF7">
              <w:rPr>
                <w:szCs w:val="28"/>
              </w:rPr>
              <w:t>1152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2E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2EF7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</w:t>
            </w:r>
            <w:r w:rsidRPr="003E64B3">
              <w:t>акон</w:t>
            </w:r>
            <w:r>
              <w:t>е</w:t>
            </w:r>
            <w:r w:rsidRPr="003E64B3">
              <w:t xml:space="preserve"> Приморского края </w:t>
            </w:r>
            <w:r>
              <w:t xml:space="preserve">"О внесении изменений в статью 3 Закона Приморского края </w:t>
            </w:r>
            <w:r w:rsidRPr="003E64B3">
              <w:t>"</w:t>
            </w:r>
            <w:r w:rsidRPr="006A1B5A">
              <w:rPr>
                <w:szCs w:val="28"/>
              </w:rPr>
              <w:t>Об энергосбережении и о повышении энергетической эффективности на территории Приморского края</w:t>
            </w:r>
            <w:r>
              <w:t>"</w:t>
            </w:r>
          </w:p>
          <w:p w:rsidR="000B3FB2" w:rsidRPr="00642EF7" w:rsidRDefault="000B3FB2" w:rsidP="0094344A">
            <w:pPr>
              <w:ind w:left="-108"/>
              <w:jc w:val="both"/>
            </w:pPr>
          </w:p>
        </w:tc>
      </w:tr>
    </w:tbl>
    <w:p w:rsidR="00642EF7" w:rsidRDefault="00642EF7" w:rsidP="00642EF7">
      <w:pPr>
        <w:ind w:firstLine="720"/>
      </w:pPr>
      <w:r>
        <w:t xml:space="preserve">Законодательное Собрание Приморского края </w:t>
      </w:r>
    </w:p>
    <w:p w:rsidR="00642EF7" w:rsidRDefault="00642EF7" w:rsidP="00642EF7"/>
    <w:p w:rsidR="00642EF7" w:rsidRDefault="00642EF7" w:rsidP="00642EF7">
      <w:r>
        <w:t>ПОСТАНОВЛЯЕТ:</w:t>
      </w:r>
    </w:p>
    <w:p w:rsidR="00642EF7" w:rsidRDefault="00642EF7" w:rsidP="00642EF7">
      <w:pPr>
        <w:ind w:firstLine="709"/>
      </w:pPr>
    </w:p>
    <w:p w:rsidR="00642EF7" w:rsidRPr="003E64B3" w:rsidRDefault="00642EF7" w:rsidP="00642EF7">
      <w:pPr>
        <w:widowControl w:val="0"/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изменений в статью 3 Закона Приморского края </w:t>
      </w:r>
      <w:r w:rsidRPr="003E64B3">
        <w:t>"</w:t>
      </w:r>
      <w:r w:rsidRPr="006A1B5A">
        <w:rPr>
          <w:szCs w:val="28"/>
        </w:rPr>
        <w:t>Об энергосбережении и о повышении энергетической эффективности на территории Приморского края</w:t>
      </w:r>
      <w:r>
        <w:t>".</w:t>
      </w:r>
    </w:p>
    <w:p w:rsidR="00642EF7" w:rsidRDefault="00642EF7" w:rsidP="00642EF7">
      <w:pPr>
        <w:jc w:val="both"/>
      </w:pPr>
    </w:p>
    <w:p w:rsidR="00642EF7" w:rsidRDefault="00642EF7" w:rsidP="00642EF7">
      <w:pPr>
        <w:ind w:firstLine="720"/>
        <w:jc w:val="both"/>
      </w:pPr>
      <w:r>
        <w:t>2.</w:t>
      </w:r>
      <w:r w:rsidRPr="00352EB7">
        <w:t>Направить указанный Закон Губернатору Приморского края для обнародования.</w:t>
      </w:r>
    </w:p>
    <w:p w:rsidR="00642EF7" w:rsidRDefault="00642EF7" w:rsidP="00642EF7">
      <w:pPr>
        <w:ind w:firstLine="720"/>
        <w:jc w:val="both"/>
      </w:pPr>
    </w:p>
    <w:p w:rsidR="00642EF7" w:rsidRDefault="00642EF7" w:rsidP="00642EF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642EF7" w:rsidRDefault="00642EF7" w:rsidP="00642EF7">
      <w:pPr>
        <w:jc w:val="both"/>
      </w:pPr>
    </w:p>
    <w:p w:rsidR="00642EF7" w:rsidRDefault="00642EF7" w:rsidP="00642EF7">
      <w:pPr>
        <w:jc w:val="both"/>
      </w:pPr>
    </w:p>
    <w:p w:rsidR="00642EF7" w:rsidRPr="00206005" w:rsidRDefault="00642EF7" w:rsidP="00642EF7">
      <w:pPr>
        <w:jc w:val="both"/>
        <w:rPr>
          <w:szCs w:val="28"/>
        </w:rPr>
      </w:pPr>
    </w:p>
    <w:p w:rsidR="00642EF7" w:rsidRDefault="00642EF7" w:rsidP="00642EF7">
      <w:pPr>
        <w:jc w:val="both"/>
      </w:pPr>
      <w:r>
        <w:t>Председатель</w:t>
      </w:r>
    </w:p>
    <w:p w:rsidR="000B3FB2" w:rsidRDefault="00642EF7" w:rsidP="00642EF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EF7" w:rsidRDefault="00642EF7">
      <w:r>
        <w:separator/>
      </w:r>
    </w:p>
  </w:endnote>
  <w:endnote w:type="continuationSeparator" w:id="0">
    <w:p w:rsidR="00642EF7" w:rsidRDefault="0064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EF7" w:rsidRDefault="00642EF7">
      <w:r>
        <w:separator/>
      </w:r>
    </w:p>
  </w:footnote>
  <w:footnote w:type="continuationSeparator" w:id="0">
    <w:p w:rsidR="00642EF7" w:rsidRDefault="00642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EF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2EF7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2018-11-28T04:00:00Z</cp:lastPrinted>
  <dcterms:created xsi:type="dcterms:W3CDTF">2018-11-28T03:59:00Z</dcterms:created>
  <dcterms:modified xsi:type="dcterms:W3CDTF">2018-11-28T04:00:00Z</dcterms:modified>
</cp:coreProperties>
</file>