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194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054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7054A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054A" w:rsidRPr="0007054A">
              <w:rPr>
                <w:szCs w:val="28"/>
              </w:rPr>
              <w:t>1144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054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054A" w:rsidP="0094344A">
            <w:pPr>
              <w:ind w:left="-108"/>
              <w:jc w:val="both"/>
            </w:pPr>
            <w:r w:rsidRPr="000162C8">
              <w:rPr>
                <w:szCs w:val="28"/>
              </w:rPr>
              <w:t>О проекте закона Приморского края "</w:t>
            </w:r>
            <w:r>
              <w:rPr>
                <w:szCs w:val="28"/>
              </w:rPr>
              <w:t xml:space="preserve">О компенсации расходов по договору найма (поднайма) жилого помещения лицам, страдающим хронической почечной </w:t>
            </w:r>
            <w:proofErr w:type="spellStart"/>
            <w:proofErr w:type="gramStart"/>
            <w:r>
              <w:rPr>
                <w:szCs w:val="28"/>
              </w:rPr>
              <w:t>недоста</w:t>
            </w:r>
            <w:proofErr w:type="spellEnd"/>
            <w:r>
              <w:rPr>
                <w:szCs w:val="28"/>
              </w:rPr>
              <w:t>-точностью</w:t>
            </w:r>
            <w:proofErr w:type="gramEnd"/>
            <w:r w:rsidRPr="000162C8">
              <w:rPr>
                <w:bCs/>
                <w:color w:val="000000"/>
                <w:szCs w:val="28"/>
              </w:rPr>
              <w:t>"</w:t>
            </w:r>
          </w:p>
          <w:p w:rsidR="000B3FB2" w:rsidRPr="0007054A" w:rsidRDefault="000B3FB2" w:rsidP="0094344A">
            <w:pPr>
              <w:ind w:left="-108"/>
              <w:jc w:val="both"/>
            </w:pPr>
          </w:p>
        </w:tc>
      </w:tr>
    </w:tbl>
    <w:p w:rsidR="0007054A" w:rsidRDefault="0007054A" w:rsidP="0007054A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07054A" w:rsidRDefault="0007054A" w:rsidP="0007054A">
      <w:pPr>
        <w:ind w:firstLine="709"/>
        <w:rPr>
          <w:szCs w:val="28"/>
        </w:rPr>
      </w:pPr>
    </w:p>
    <w:p w:rsidR="0007054A" w:rsidRDefault="0007054A" w:rsidP="0007054A">
      <w:pPr>
        <w:rPr>
          <w:szCs w:val="28"/>
        </w:rPr>
      </w:pPr>
      <w:r>
        <w:rPr>
          <w:szCs w:val="28"/>
        </w:rPr>
        <w:t>ПОСТАНОВЛЯЕТ:</w:t>
      </w:r>
    </w:p>
    <w:p w:rsidR="0007054A" w:rsidRDefault="0007054A" w:rsidP="0007054A">
      <w:pPr>
        <w:ind w:firstLine="709"/>
        <w:rPr>
          <w:szCs w:val="28"/>
        </w:rPr>
      </w:pPr>
    </w:p>
    <w:p w:rsidR="0007054A" w:rsidRPr="0091259D" w:rsidRDefault="0007054A" w:rsidP="0007054A">
      <w:pPr>
        <w:ind w:firstLine="708"/>
        <w:jc w:val="both"/>
        <w:rPr>
          <w:szCs w:val="28"/>
        </w:rPr>
      </w:pPr>
      <w:r w:rsidRPr="000162C8">
        <w:rPr>
          <w:szCs w:val="28"/>
        </w:rPr>
        <w:t>1.Принять проект закона Приморского края "</w:t>
      </w:r>
      <w:r>
        <w:rPr>
          <w:szCs w:val="28"/>
        </w:rPr>
        <w:t>О компенсации расходов по договору найма (поднайма) жилого помещения лицам, страдающим хронической почечной недостаточностью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07054A" w:rsidRDefault="0007054A" w:rsidP="0007054A">
      <w:pPr>
        <w:ind w:firstLine="708"/>
        <w:jc w:val="both"/>
        <w:rPr>
          <w:szCs w:val="28"/>
        </w:rPr>
      </w:pPr>
    </w:p>
    <w:p w:rsidR="0007054A" w:rsidRDefault="0007054A" w:rsidP="0007054A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13 декабря</w:t>
      </w:r>
      <w:r w:rsidRPr="00CF60CD">
        <w:rPr>
          <w:szCs w:val="28"/>
        </w:rPr>
        <w:t xml:space="preserve"> 201</w:t>
      </w:r>
      <w:r>
        <w:rPr>
          <w:szCs w:val="28"/>
        </w:rPr>
        <w:t>8</w:t>
      </w:r>
      <w:r w:rsidRPr="00CF60CD">
        <w:rPr>
          <w:szCs w:val="28"/>
        </w:rPr>
        <w:t xml:space="preserve"> года.</w:t>
      </w:r>
    </w:p>
    <w:p w:rsidR="0007054A" w:rsidRDefault="0007054A" w:rsidP="0007054A">
      <w:pPr>
        <w:jc w:val="both"/>
        <w:rPr>
          <w:szCs w:val="28"/>
        </w:rPr>
      </w:pPr>
    </w:p>
    <w:p w:rsidR="0007054A" w:rsidRPr="009E27DC" w:rsidRDefault="0007054A" w:rsidP="0007054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07054A" w:rsidRDefault="0007054A" w:rsidP="0007054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07054A" w:rsidRPr="009E27DC" w:rsidRDefault="0007054A" w:rsidP="0007054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07054A" w:rsidRPr="000162C8" w:rsidRDefault="0007054A" w:rsidP="0007054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07054A" w:rsidRDefault="0007054A" w:rsidP="0007054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7054A" w:rsidRDefault="0007054A" w:rsidP="0007054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7054A" w:rsidRDefault="0007054A" w:rsidP="0007054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7054A" w:rsidRDefault="0007054A" w:rsidP="0007054A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7054A" w:rsidRDefault="0007054A" w:rsidP="0007054A"/>
    <w:p w:rsidR="0007054A" w:rsidRDefault="0007054A" w:rsidP="0007054A"/>
    <w:p w:rsidR="0007054A" w:rsidRDefault="0007054A" w:rsidP="0007054A"/>
    <w:p w:rsidR="0007054A" w:rsidRDefault="0007054A" w:rsidP="0007054A">
      <w:bookmarkStart w:id="0" w:name="_GoBack"/>
      <w:bookmarkEnd w:id="0"/>
    </w:p>
    <w:sectPr w:rsidR="0007054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58A" w:rsidRDefault="00C8358A">
      <w:r>
        <w:separator/>
      </w:r>
    </w:p>
  </w:endnote>
  <w:endnote w:type="continuationSeparator" w:id="0">
    <w:p w:rsidR="00C8358A" w:rsidRDefault="00C8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58A" w:rsidRDefault="00C8358A">
      <w:r>
        <w:separator/>
      </w:r>
    </w:p>
  </w:footnote>
  <w:footnote w:type="continuationSeparator" w:id="0">
    <w:p w:rsidR="00C8358A" w:rsidRDefault="00C83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054A"/>
    <w:rsid w:val="00057575"/>
    <w:rsid w:val="0007054A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358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7054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2018-11-28T04:11:00Z</cp:lastPrinted>
  <dcterms:created xsi:type="dcterms:W3CDTF">2018-11-28T04:09:00Z</dcterms:created>
  <dcterms:modified xsi:type="dcterms:W3CDTF">2018-11-28T04:11:00Z</dcterms:modified>
</cp:coreProperties>
</file>