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491973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809D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809D9">
              <w:rPr>
                <w:szCs w:val="28"/>
              </w:rPr>
              <w:t>28.11.2018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809D9" w:rsidRPr="000809D9">
              <w:rPr>
                <w:szCs w:val="28"/>
              </w:rPr>
              <w:t>1141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809D9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809D9" w:rsidP="0094344A">
            <w:pPr>
              <w:ind w:left="-108"/>
              <w:jc w:val="both"/>
            </w:pPr>
            <w:r w:rsidRPr="000809D9">
              <w:t>О Законе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помещениями"</w:t>
            </w:r>
          </w:p>
          <w:p w:rsidR="000B3FB2" w:rsidRPr="000809D9" w:rsidRDefault="000B3FB2" w:rsidP="0094344A">
            <w:pPr>
              <w:ind w:left="-108"/>
              <w:jc w:val="both"/>
            </w:pPr>
          </w:p>
        </w:tc>
      </w:tr>
    </w:tbl>
    <w:p w:rsidR="000809D9" w:rsidRPr="009E27DC" w:rsidRDefault="000809D9" w:rsidP="000809D9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0809D9" w:rsidRPr="009E27DC" w:rsidRDefault="000809D9" w:rsidP="000809D9">
      <w:pPr>
        <w:rPr>
          <w:szCs w:val="28"/>
        </w:rPr>
      </w:pPr>
    </w:p>
    <w:p w:rsidR="000809D9" w:rsidRPr="009E27DC" w:rsidRDefault="000809D9" w:rsidP="000809D9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0809D9" w:rsidRPr="009E27DC" w:rsidRDefault="000809D9" w:rsidP="000809D9">
      <w:pPr>
        <w:rPr>
          <w:szCs w:val="28"/>
        </w:rPr>
      </w:pPr>
    </w:p>
    <w:p w:rsidR="000809D9" w:rsidRDefault="000809D9" w:rsidP="000809D9">
      <w:pPr>
        <w:jc w:val="both"/>
      </w:pPr>
      <w:r>
        <w:tab/>
        <w:t xml:space="preserve">1.Принять Закон Приморского края </w:t>
      </w:r>
      <w:r w:rsidRPr="007233D9">
        <w:rPr>
          <w:szCs w:val="28"/>
        </w:rPr>
        <w:t>"</w:t>
      </w:r>
      <w:r>
        <w:rPr>
          <w:szCs w:val="28"/>
        </w:rPr>
        <w:t>О наделении органов местного самоуправления муниципальных районов,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помещениями"</w:t>
      </w:r>
      <w:r>
        <w:t>.</w:t>
      </w:r>
    </w:p>
    <w:p w:rsidR="000809D9" w:rsidRDefault="000809D9" w:rsidP="000809D9">
      <w:pPr>
        <w:jc w:val="both"/>
      </w:pPr>
    </w:p>
    <w:p w:rsidR="000809D9" w:rsidRDefault="000809D9" w:rsidP="000809D9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0809D9" w:rsidRDefault="000809D9" w:rsidP="000809D9">
      <w:pPr>
        <w:jc w:val="both"/>
      </w:pPr>
    </w:p>
    <w:p w:rsidR="000809D9" w:rsidRDefault="000809D9" w:rsidP="000809D9">
      <w:pPr>
        <w:jc w:val="both"/>
      </w:pPr>
      <w:r>
        <w:tab/>
        <w:t>3.Настоящее постановление вступает в силу со дня его принятия.</w:t>
      </w:r>
    </w:p>
    <w:p w:rsidR="000809D9" w:rsidRDefault="000809D9" w:rsidP="000809D9">
      <w:pPr>
        <w:jc w:val="both"/>
      </w:pPr>
    </w:p>
    <w:p w:rsidR="000809D9" w:rsidRPr="009E27DC" w:rsidRDefault="000809D9" w:rsidP="000809D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0809D9" w:rsidRPr="009E27DC" w:rsidRDefault="000809D9" w:rsidP="000809D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0809D9" w:rsidRPr="009E27DC" w:rsidRDefault="000809D9" w:rsidP="000809D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0809D9" w:rsidRPr="009E27DC" w:rsidRDefault="000809D9" w:rsidP="000809D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</w:p>
    <w:p w:rsidR="000809D9" w:rsidRPr="009E27DC" w:rsidRDefault="000809D9" w:rsidP="000809D9">
      <w:pPr>
        <w:rPr>
          <w:szCs w:val="28"/>
        </w:rPr>
      </w:pPr>
    </w:p>
    <w:p w:rsidR="000B3FB2" w:rsidRDefault="000B3FB2"/>
    <w:p w:rsidR="00931FD6" w:rsidRDefault="00931FD6"/>
    <w:p w:rsidR="00931FD6" w:rsidRDefault="00AE5EE6">
      <w:r>
        <w:t xml:space="preserve">  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494" w:rsidRDefault="00962494">
      <w:r>
        <w:separator/>
      </w:r>
    </w:p>
  </w:endnote>
  <w:endnote w:type="continuationSeparator" w:id="0">
    <w:p w:rsidR="00962494" w:rsidRDefault="00962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494" w:rsidRDefault="00962494">
      <w:r>
        <w:separator/>
      </w:r>
    </w:p>
  </w:footnote>
  <w:footnote w:type="continuationSeparator" w:id="0">
    <w:p w:rsidR="00962494" w:rsidRDefault="009624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09D9"/>
    <w:rsid w:val="00057575"/>
    <w:rsid w:val="000809D9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14049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62494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915DF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2018-11-28T04:14:00Z</cp:lastPrinted>
  <dcterms:created xsi:type="dcterms:W3CDTF">2018-11-28T04:14:00Z</dcterms:created>
  <dcterms:modified xsi:type="dcterms:W3CDTF">2018-11-28T04:15:00Z</dcterms:modified>
</cp:coreProperties>
</file>