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140D09">
            <w:pPr>
              <w:ind w:left="-108"/>
              <w:jc w:val="both"/>
            </w:pPr>
            <w:r>
              <w:t>О Законе Приморско</w:t>
            </w:r>
            <w:r w:rsidR="00C13D6A">
              <w:t xml:space="preserve">го края "О </w:t>
            </w:r>
            <w:r w:rsidR="00140D09">
              <w:t>территориях Приморского края, в границах которых земельные участки не могут быть предоставлены в безвозмездное пользование"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</w:t>
      </w:r>
      <w:r w:rsidR="00C72BC5">
        <w:t>го края</w:t>
      </w:r>
      <w:r w:rsidR="00140D09">
        <w:t xml:space="preserve"> </w:t>
      </w:r>
      <w:bookmarkStart w:id="0" w:name="_GoBack"/>
      <w:bookmarkEnd w:id="0"/>
      <w:r w:rsidR="00140D09" w:rsidRPr="00140D09">
        <w:t>"О территориях Приморского края, в границах которых земельные участки не могут быть предоставлены в безвозмездное пользование"</w:t>
      </w:r>
      <w:r>
        <w:t>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C72BC5">
      <w:pPr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773" w:rsidRDefault="004D7773">
      <w:r>
        <w:separator/>
      </w:r>
    </w:p>
  </w:endnote>
  <w:endnote w:type="continuationSeparator" w:id="0">
    <w:p w:rsidR="004D7773" w:rsidRDefault="004D7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773" w:rsidRDefault="004D7773">
      <w:r>
        <w:separator/>
      </w:r>
    </w:p>
  </w:footnote>
  <w:footnote w:type="continuationSeparator" w:id="0">
    <w:p w:rsidR="004D7773" w:rsidRDefault="004D7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57575"/>
    <w:rsid w:val="000704AA"/>
    <w:rsid w:val="0007488C"/>
    <w:rsid w:val="000B3FB2"/>
    <w:rsid w:val="000D628E"/>
    <w:rsid w:val="000E5228"/>
    <w:rsid w:val="00123119"/>
    <w:rsid w:val="00140D09"/>
    <w:rsid w:val="00155F7F"/>
    <w:rsid w:val="001B621C"/>
    <w:rsid w:val="001E09A9"/>
    <w:rsid w:val="001F4CA2"/>
    <w:rsid w:val="00287198"/>
    <w:rsid w:val="003325F4"/>
    <w:rsid w:val="00392E21"/>
    <w:rsid w:val="00431282"/>
    <w:rsid w:val="00483D84"/>
    <w:rsid w:val="004B69FA"/>
    <w:rsid w:val="004C632D"/>
    <w:rsid w:val="004D1A01"/>
    <w:rsid w:val="004D7773"/>
    <w:rsid w:val="00563829"/>
    <w:rsid w:val="005A6019"/>
    <w:rsid w:val="005E4A0B"/>
    <w:rsid w:val="005E6130"/>
    <w:rsid w:val="006422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8F1227"/>
    <w:rsid w:val="00922AED"/>
    <w:rsid w:val="00924B45"/>
    <w:rsid w:val="00931FD6"/>
    <w:rsid w:val="009372FF"/>
    <w:rsid w:val="0094344A"/>
    <w:rsid w:val="009959AC"/>
    <w:rsid w:val="009C06BA"/>
    <w:rsid w:val="009D369E"/>
    <w:rsid w:val="00A13794"/>
    <w:rsid w:val="00A26C60"/>
    <w:rsid w:val="00A93332"/>
    <w:rsid w:val="00AE5EE6"/>
    <w:rsid w:val="00BA58C7"/>
    <w:rsid w:val="00BB3CBB"/>
    <w:rsid w:val="00BD0650"/>
    <w:rsid w:val="00C13D6A"/>
    <w:rsid w:val="00C20E8F"/>
    <w:rsid w:val="00C44671"/>
    <w:rsid w:val="00C72BC5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30767-C902-48CA-8223-6DD7AEEE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4</cp:revision>
  <cp:lastPrinted>2014-07-16T00:00:00Z</cp:lastPrinted>
  <dcterms:created xsi:type="dcterms:W3CDTF">2018-04-24T06:10:00Z</dcterms:created>
  <dcterms:modified xsi:type="dcterms:W3CDTF">2018-11-26T00:18:00Z</dcterms:modified>
</cp:coreProperties>
</file>