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3B5E6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0E059F" w:rsidRPr="000E059F">
              <w:t xml:space="preserve">"О </w:t>
            </w:r>
            <w:r w:rsidR="003B5E67">
              <w:t>территориях Приморского края, в границах которых земельные участки не могут быть предоставлены</w:t>
            </w:r>
            <w:r w:rsidR="00F76758">
              <w:t xml:space="preserve"> в безвозмездное пользование</w:t>
            </w:r>
            <w:r w:rsidR="000E059F" w:rsidRPr="000E059F"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>1.Принять проект закона Приморского края</w:t>
      </w:r>
      <w:r w:rsidR="000E059F">
        <w:t xml:space="preserve"> </w:t>
      </w:r>
      <w:r w:rsidR="003B5E67" w:rsidRPr="003B5E67">
        <w:t>"О территориях Приморского края, в границах которых земельные участки не могут быть предоставлены</w:t>
      </w:r>
      <w:r w:rsidR="00F76758" w:rsidRPr="00F76758">
        <w:t xml:space="preserve"> в безвозмездное пользование</w:t>
      </w:r>
      <w:bookmarkStart w:id="0" w:name="_GoBack"/>
      <w:bookmarkEnd w:id="0"/>
      <w:r w:rsidR="003B5E67" w:rsidRPr="003B5E67">
        <w:t>"</w:t>
      </w:r>
      <w:r w:rsidR="005B47B8">
        <w:t xml:space="preserve">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proofErr w:type="spellStart"/>
      <w:r>
        <w:t>2</w:t>
      </w:r>
      <w:r w:rsidR="005A7340">
        <w:t>.Комитету</w:t>
      </w:r>
      <w:proofErr w:type="spellEnd"/>
      <w:r w:rsidR="005A7340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4C1" w:rsidRDefault="00EB74C1">
      <w:r>
        <w:separator/>
      </w:r>
    </w:p>
  </w:endnote>
  <w:endnote w:type="continuationSeparator" w:id="0">
    <w:p w:rsidR="00EB74C1" w:rsidRDefault="00EB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4C1" w:rsidRDefault="00EB74C1">
      <w:r>
        <w:separator/>
      </w:r>
    </w:p>
  </w:footnote>
  <w:footnote w:type="continuationSeparator" w:id="0">
    <w:p w:rsidR="00EB74C1" w:rsidRDefault="00EB7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5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3325F4"/>
    <w:rsid w:val="00392E21"/>
    <w:rsid w:val="003B5E67"/>
    <w:rsid w:val="003D097A"/>
    <w:rsid w:val="00413939"/>
    <w:rsid w:val="004B69FA"/>
    <w:rsid w:val="004D1A01"/>
    <w:rsid w:val="00543AA5"/>
    <w:rsid w:val="005708B8"/>
    <w:rsid w:val="005A6019"/>
    <w:rsid w:val="005A7340"/>
    <w:rsid w:val="005B47B8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A6D52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95A3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B74C1"/>
    <w:rsid w:val="00ED5501"/>
    <w:rsid w:val="00EE3178"/>
    <w:rsid w:val="00EF502B"/>
    <w:rsid w:val="00F14CBB"/>
    <w:rsid w:val="00F75CDD"/>
    <w:rsid w:val="00F7675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6</cp:revision>
  <cp:lastPrinted>2014-07-16T00:00:00Z</cp:lastPrinted>
  <dcterms:created xsi:type="dcterms:W3CDTF">2018-04-24T05:01:00Z</dcterms:created>
  <dcterms:modified xsi:type="dcterms:W3CDTF">2018-11-27T00:42:00Z</dcterms:modified>
</cp:coreProperties>
</file>