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E8457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3A3ADF" w:rsidRPr="0045315B">
              <w:t>"О внесении изменени</w:t>
            </w:r>
            <w:r w:rsidR="00E84577">
              <w:t xml:space="preserve">я в статью 4 </w:t>
            </w:r>
            <w:r w:rsidR="003A3ADF" w:rsidRPr="0045315B">
              <w:t>Закон</w:t>
            </w:r>
            <w:r w:rsidR="00E84577">
              <w:t xml:space="preserve">а </w:t>
            </w:r>
            <w:r w:rsidR="003A3ADF" w:rsidRPr="0045315B">
              <w:t>Приморского края</w:t>
            </w:r>
            <w:r w:rsidR="003A3ADF">
              <w:t xml:space="preserve"> </w:t>
            </w:r>
            <w:r w:rsidR="000D1249">
              <w:t>"Об использовании лесов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проект </w:t>
      </w:r>
      <w:r w:rsidR="000D1249">
        <w:t xml:space="preserve">закона </w:t>
      </w:r>
      <w:r w:rsidR="000D1249" w:rsidRPr="0045315B">
        <w:t>Приморского края</w:t>
      </w:r>
      <w:r w:rsidR="000D1249">
        <w:t xml:space="preserve"> </w:t>
      </w:r>
      <w:r w:rsidR="000D1249" w:rsidRPr="0045315B">
        <w:t>"О внесении изменени</w:t>
      </w:r>
      <w:r w:rsidR="00E84577">
        <w:t>я в статью 4</w:t>
      </w:r>
      <w:r w:rsidR="000D1249" w:rsidRPr="0045315B">
        <w:t xml:space="preserve"> Закон</w:t>
      </w:r>
      <w:r w:rsidR="00E84577">
        <w:t>а</w:t>
      </w:r>
      <w:r w:rsidR="000D1249" w:rsidRPr="0045315B">
        <w:t xml:space="preserve"> Приморского края</w:t>
      </w:r>
      <w:r w:rsidR="000D1249">
        <w:t xml:space="preserve"> "Об использовании лесов в Приморском крае"</w:t>
      </w:r>
      <w:r w:rsidR="00C82AFC">
        <w:t xml:space="preserve"> </w:t>
      </w:r>
      <w:r>
        <w:t>во втором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</w:t>
      </w:r>
      <w:r w:rsidR="005450AC">
        <w:t xml:space="preserve">его </w:t>
      </w:r>
      <w:r>
        <w:t>на рассмотрение Законодательного Собрания в третьем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</w:t>
      </w:r>
      <w:r w:rsidR="00E84577">
        <w:t xml:space="preserve">        </w:t>
      </w:r>
      <w:bookmarkStart w:id="0" w:name="_GoBack"/>
      <w:bookmarkEnd w:id="0"/>
      <w:r>
        <w:t xml:space="preserve">                                   </w:t>
      </w:r>
      <w:r w:rsidR="00E84577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D86" w:rsidRDefault="00824D86">
      <w:r>
        <w:separator/>
      </w:r>
    </w:p>
  </w:endnote>
  <w:endnote w:type="continuationSeparator" w:id="0">
    <w:p w:rsidR="00824D86" w:rsidRDefault="00824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D86" w:rsidRDefault="00824D86">
      <w:r>
        <w:separator/>
      </w:r>
    </w:p>
  </w:footnote>
  <w:footnote w:type="continuationSeparator" w:id="0">
    <w:p w:rsidR="00824D86" w:rsidRDefault="00824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04EF"/>
    <w:rsid w:val="00057575"/>
    <w:rsid w:val="0007488C"/>
    <w:rsid w:val="00092FE2"/>
    <w:rsid w:val="000B3FB2"/>
    <w:rsid w:val="000D1249"/>
    <w:rsid w:val="000D628E"/>
    <w:rsid w:val="000E5228"/>
    <w:rsid w:val="00123119"/>
    <w:rsid w:val="00155F7F"/>
    <w:rsid w:val="0030577D"/>
    <w:rsid w:val="003325F4"/>
    <w:rsid w:val="00392E21"/>
    <w:rsid w:val="003A3ADF"/>
    <w:rsid w:val="00421094"/>
    <w:rsid w:val="004B69FA"/>
    <w:rsid w:val="004D1A01"/>
    <w:rsid w:val="005450AC"/>
    <w:rsid w:val="005A6019"/>
    <w:rsid w:val="005E6130"/>
    <w:rsid w:val="00695A4A"/>
    <w:rsid w:val="006A794A"/>
    <w:rsid w:val="006D45ED"/>
    <w:rsid w:val="006E4DDD"/>
    <w:rsid w:val="006E650F"/>
    <w:rsid w:val="00726997"/>
    <w:rsid w:val="007919AC"/>
    <w:rsid w:val="007B48E7"/>
    <w:rsid w:val="007B5289"/>
    <w:rsid w:val="00824D86"/>
    <w:rsid w:val="00835A0E"/>
    <w:rsid w:val="008818A7"/>
    <w:rsid w:val="008D2A1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84577"/>
    <w:rsid w:val="00E93A7F"/>
    <w:rsid w:val="00ED2DC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2015-04-06T00:19:00Z</cp:lastPrinted>
  <dcterms:created xsi:type="dcterms:W3CDTF">2018-11-02T01:04:00Z</dcterms:created>
  <dcterms:modified xsi:type="dcterms:W3CDTF">2018-11-02T01:06:00Z</dcterms:modified>
</cp:coreProperties>
</file>