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605" w:rsidRPr="007A2605" w:rsidRDefault="007A2605" w:rsidP="0076370C">
      <w:pPr>
        <w:pageBreakBefore/>
        <w:ind w:left="6521"/>
        <w:rPr>
          <w:szCs w:val="28"/>
        </w:rPr>
      </w:pPr>
      <w:r w:rsidRPr="007A2605">
        <w:rPr>
          <w:szCs w:val="28"/>
        </w:rPr>
        <w:t>Приложение 1</w:t>
      </w:r>
    </w:p>
    <w:p w:rsidR="007A2605" w:rsidRPr="007A2605" w:rsidRDefault="007A2605" w:rsidP="007A2605">
      <w:pPr>
        <w:autoSpaceDE w:val="0"/>
        <w:autoSpaceDN w:val="0"/>
        <w:adjustRightInd w:val="0"/>
        <w:ind w:left="6521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F51E1A" w:rsidRDefault="007A2605" w:rsidP="007A2605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A2605" w:rsidRDefault="007A2605" w:rsidP="007A2605">
      <w:pPr>
        <w:pStyle w:val="ConsPlusNormal"/>
        <w:ind w:left="6521" w:firstLine="0"/>
        <w:rPr>
          <w:rFonts w:ascii="Times New Roman" w:hAnsi="Times New Roman"/>
          <w:sz w:val="28"/>
        </w:rPr>
      </w:pPr>
    </w:p>
    <w:p w:rsidR="00FB6E4E" w:rsidRPr="00FB6E4E" w:rsidRDefault="00FB6E4E" w:rsidP="00FB6E4E">
      <w:pPr>
        <w:widowControl w:val="0"/>
        <w:autoSpaceDE w:val="0"/>
        <w:autoSpaceDN w:val="0"/>
        <w:jc w:val="center"/>
        <w:rPr>
          <w:szCs w:val="28"/>
        </w:rPr>
      </w:pPr>
      <w:r w:rsidRPr="00FB6E4E">
        <w:rPr>
          <w:szCs w:val="28"/>
        </w:rPr>
        <w:t>Методика</w:t>
      </w:r>
    </w:p>
    <w:p w:rsidR="00FB6E4E" w:rsidRDefault="00FB6E4E" w:rsidP="00FB6E4E">
      <w:pPr>
        <w:widowControl w:val="0"/>
        <w:autoSpaceDE w:val="0"/>
        <w:autoSpaceDN w:val="0"/>
        <w:jc w:val="center"/>
        <w:rPr>
          <w:szCs w:val="28"/>
        </w:rPr>
      </w:pPr>
      <w:r w:rsidRPr="00FB6E4E">
        <w:rPr>
          <w:szCs w:val="28"/>
        </w:rPr>
        <w:t xml:space="preserve">расчета нормативов расходов для определения размера </w:t>
      </w:r>
      <w:r w:rsidR="002C40D3">
        <w:rPr>
          <w:szCs w:val="28"/>
        </w:rPr>
        <w:br/>
      </w:r>
      <w:r w:rsidRPr="00FB6E4E">
        <w:rPr>
          <w:szCs w:val="28"/>
        </w:rPr>
        <w:t xml:space="preserve">субвенций местным бюджетам из краевого бюджета на обеспечение государственных гарантий реализации прав на получение общедоступного </w:t>
      </w:r>
      <w:r w:rsidR="002C40D3">
        <w:rPr>
          <w:szCs w:val="28"/>
        </w:rPr>
        <w:br/>
      </w:r>
      <w:r w:rsidRPr="00FB6E4E">
        <w:rPr>
          <w:szCs w:val="28"/>
        </w:rPr>
        <w:t>и бесплатного дошкольного</w:t>
      </w:r>
      <w:r>
        <w:rPr>
          <w:szCs w:val="28"/>
        </w:rPr>
        <w:t xml:space="preserve">, начального общего, основного общего, </w:t>
      </w:r>
      <w:r w:rsidR="002C40D3">
        <w:rPr>
          <w:szCs w:val="28"/>
        </w:rPr>
        <w:br/>
      </w:r>
      <w:r>
        <w:rPr>
          <w:szCs w:val="28"/>
        </w:rPr>
        <w:t>среднего общего, дополнительного</w:t>
      </w:r>
      <w:r w:rsidRPr="00FB6E4E">
        <w:rPr>
          <w:szCs w:val="28"/>
        </w:rPr>
        <w:t xml:space="preserve"> образования </w:t>
      </w:r>
      <w:r>
        <w:rPr>
          <w:szCs w:val="28"/>
        </w:rPr>
        <w:t xml:space="preserve">детей </w:t>
      </w:r>
      <w:r w:rsidRPr="00FB6E4E">
        <w:rPr>
          <w:szCs w:val="28"/>
        </w:rPr>
        <w:t xml:space="preserve">в муниципальных </w:t>
      </w:r>
      <w:r>
        <w:rPr>
          <w:szCs w:val="28"/>
        </w:rPr>
        <w:t>обще</w:t>
      </w:r>
      <w:r w:rsidRPr="00FB6E4E">
        <w:rPr>
          <w:szCs w:val="28"/>
        </w:rPr>
        <w:t>образовательных организациях</w:t>
      </w:r>
      <w:r>
        <w:rPr>
          <w:szCs w:val="28"/>
        </w:rPr>
        <w:t xml:space="preserve"> Приморского края</w:t>
      </w:r>
    </w:p>
    <w:p w:rsidR="00FB6E4E" w:rsidRDefault="00FB6E4E" w:rsidP="007A2605">
      <w:pPr>
        <w:widowControl w:val="0"/>
        <w:autoSpaceDE w:val="0"/>
        <w:autoSpaceDN w:val="0"/>
        <w:jc w:val="center"/>
        <w:rPr>
          <w:szCs w:val="28"/>
        </w:rPr>
      </w:pP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 xml:space="preserve">Нормативы расходов для определения размера субвенций в </w:t>
      </w:r>
      <w:proofErr w:type="gramStart"/>
      <w:r w:rsidRPr="00E7070E">
        <w:rPr>
          <w:rFonts w:ascii="Times New Roman" w:hAnsi="Times New Roman"/>
          <w:sz w:val="28"/>
        </w:rPr>
        <w:t>расчете</w:t>
      </w:r>
      <w:proofErr w:type="gramEnd"/>
      <w:r w:rsidRPr="00E7070E">
        <w:rPr>
          <w:rFonts w:ascii="Times New Roman" w:hAnsi="Times New Roman"/>
          <w:sz w:val="28"/>
        </w:rPr>
        <w:t xml:space="preserve"> </w:t>
      </w:r>
      <w:r w:rsidR="007A2605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 xml:space="preserve">на одного учащегося (воспитанника) в год на очередной финансовый год </w:t>
      </w:r>
      <w:r w:rsidR="00FB6E4E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>и плановый период определяется в следующем порядке:</w:t>
      </w: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 w:rsidRPr="00E7070E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>стоимости педагогической услуги на одного учащегося с учетом коэффициентов удорожания стандартной стоимости педагогической услуги рассчитывается по следующей формуле:</w:t>
      </w: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</w:p>
    <w:p w:rsidR="00F51E1A" w:rsidRPr="00E7070E" w:rsidRDefault="00F51E1A" w:rsidP="00CE1136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E7070E">
        <w:rPr>
          <w:rFonts w:ascii="Times New Roman" w:hAnsi="Times New Roman"/>
          <w:sz w:val="28"/>
        </w:rPr>
        <w:t>НРп</w:t>
      </w:r>
      <w:proofErr w:type="gramStart"/>
      <w:r w:rsidRPr="00E7070E">
        <w:rPr>
          <w:rFonts w:ascii="Times New Roman" w:hAnsi="Times New Roman"/>
          <w:sz w:val="28"/>
        </w:rPr>
        <w:t>у</w:t>
      </w:r>
      <w:proofErr w:type="spellEnd"/>
      <w:r w:rsidRPr="00E7070E">
        <w:rPr>
          <w:rFonts w:ascii="Times New Roman" w:hAnsi="Times New Roman"/>
          <w:sz w:val="28"/>
        </w:rPr>
        <w:t>(</w:t>
      </w:r>
      <w:proofErr w:type="gramEnd"/>
      <w:r w:rsidRPr="00E7070E">
        <w:rPr>
          <w:rFonts w:ascii="Times New Roman" w:hAnsi="Times New Roman"/>
          <w:sz w:val="28"/>
        </w:rPr>
        <w:t>у)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 xml:space="preserve">= </w:t>
      </w:r>
      <w:proofErr w:type="spellStart"/>
      <w:r w:rsidRPr="00E7070E">
        <w:rPr>
          <w:rFonts w:ascii="Times New Roman" w:hAnsi="Times New Roman"/>
          <w:sz w:val="28"/>
        </w:rPr>
        <w:t>Ру</w:t>
      </w:r>
      <w:proofErr w:type="spellEnd"/>
      <w:r w:rsidRPr="00E7070E">
        <w:rPr>
          <w:rFonts w:ascii="Times New Roman" w:hAnsi="Times New Roman"/>
          <w:sz w:val="28"/>
        </w:rPr>
        <w:t>(у) x D1</w:t>
      </w:r>
      <w:r w:rsidR="00A35A42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(D2, D3) x К1</w:t>
      </w:r>
      <w:r w:rsidR="00A35A42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(К2, К3, К4, К5, К6), где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E7070E">
        <w:rPr>
          <w:rFonts w:ascii="Times New Roman" w:hAnsi="Times New Roman"/>
          <w:sz w:val="28"/>
        </w:rPr>
        <w:t>НРп</w:t>
      </w:r>
      <w:proofErr w:type="gramStart"/>
      <w:r w:rsidRPr="00E7070E">
        <w:rPr>
          <w:rFonts w:ascii="Times New Roman" w:hAnsi="Times New Roman"/>
          <w:sz w:val="28"/>
        </w:rPr>
        <w:t>у</w:t>
      </w:r>
      <w:proofErr w:type="spellEnd"/>
      <w:r w:rsidRPr="00E7070E">
        <w:rPr>
          <w:rFonts w:ascii="Times New Roman" w:hAnsi="Times New Roman"/>
          <w:sz w:val="28"/>
        </w:rPr>
        <w:t>(</w:t>
      </w:r>
      <w:proofErr w:type="gramEnd"/>
      <w:r w:rsidRPr="00E7070E">
        <w:rPr>
          <w:rFonts w:ascii="Times New Roman" w:hAnsi="Times New Roman"/>
          <w:sz w:val="28"/>
        </w:rPr>
        <w:t>у)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 xml:space="preserve">стоимости педагогической услуги </w:t>
      </w:r>
      <w:r w:rsidR="00091D39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>на одного учащегося с учетом коэффициентов удорожания стандартной стоимости педагогической услуги;</w:t>
      </w:r>
    </w:p>
    <w:p w:rsidR="00F51E1A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E7070E">
        <w:rPr>
          <w:rFonts w:ascii="Times New Roman" w:hAnsi="Times New Roman"/>
          <w:sz w:val="28"/>
        </w:rPr>
        <w:t>Р</w:t>
      </w:r>
      <w:proofErr w:type="gramStart"/>
      <w:r w:rsidRPr="00E7070E">
        <w:rPr>
          <w:rFonts w:ascii="Times New Roman" w:hAnsi="Times New Roman"/>
          <w:sz w:val="28"/>
        </w:rPr>
        <w:t>у</w:t>
      </w:r>
      <w:proofErr w:type="spellEnd"/>
      <w:r w:rsidRPr="00E7070E">
        <w:rPr>
          <w:rFonts w:ascii="Times New Roman" w:hAnsi="Times New Roman"/>
          <w:sz w:val="28"/>
        </w:rPr>
        <w:t>(</w:t>
      </w:r>
      <w:proofErr w:type="gramEnd"/>
      <w:r w:rsidRPr="00E7070E">
        <w:rPr>
          <w:rFonts w:ascii="Times New Roman" w:hAnsi="Times New Roman"/>
          <w:sz w:val="28"/>
        </w:rPr>
        <w:t>у)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 xml:space="preserve">стоимости педагогической услуги </w:t>
      </w:r>
      <w:r w:rsidR="005C0200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 xml:space="preserve">на одного учащегося в рублях в год, утвержденный </w:t>
      </w:r>
      <w:r w:rsidRPr="00933957">
        <w:rPr>
          <w:rFonts w:ascii="Times New Roman" w:hAnsi="Times New Roman"/>
          <w:sz w:val="28"/>
        </w:rPr>
        <w:t xml:space="preserve">приложением </w:t>
      </w:r>
      <w:r>
        <w:rPr>
          <w:rFonts w:ascii="Times New Roman" w:hAnsi="Times New Roman"/>
          <w:sz w:val="28"/>
        </w:rPr>
        <w:t>2</w:t>
      </w:r>
      <w:r w:rsidRPr="00933957">
        <w:rPr>
          <w:rFonts w:ascii="Times New Roman" w:hAnsi="Times New Roman"/>
          <w:sz w:val="28"/>
        </w:rPr>
        <w:t xml:space="preserve"> </w:t>
      </w:r>
      <w:r w:rsidR="00384DEF">
        <w:rPr>
          <w:rFonts w:ascii="Times New Roman" w:hAnsi="Times New Roman"/>
          <w:sz w:val="28"/>
        </w:rPr>
        <w:br/>
      </w:r>
      <w:r w:rsidRPr="00933957">
        <w:rPr>
          <w:rFonts w:ascii="Times New Roman" w:hAnsi="Times New Roman"/>
          <w:sz w:val="28"/>
        </w:rPr>
        <w:t>к настоящему Закону;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D1</w:t>
      </w:r>
      <w:r w:rsidR="00FB6E4E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(D2, D3)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коэффициенты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 xml:space="preserve">стоимости педагогической услуги в зависимости от уровня общего образования </w:t>
      </w:r>
      <w:r w:rsidR="00384DEF">
        <w:rPr>
          <w:rFonts w:ascii="Times New Roman" w:hAnsi="Times New Roman"/>
          <w:sz w:val="28"/>
        </w:rPr>
        <w:br/>
      </w:r>
      <w:r w:rsidRPr="00E7070E">
        <w:rPr>
          <w:rFonts w:ascii="Times New Roman" w:hAnsi="Times New Roman"/>
          <w:sz w:val="28"/>
        </w:rPr>
        <w:t>и с учетом деления классов на группы, установленные в таблице</w:t>
      </w:r>
      <w:r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1;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К</w:t>
      </w:r>
      <w:proofErr w:type="gramStart"/>
      <w:r w:rsidRPr="00E7070E">
        <w:rPr>
          <w:rFonts w:ascii="Times New Roman" w:hAnsi="Times New Roman"/>
          <w:sz w:val="28"/>
        </w:rPr>
        <w:t>1</w:t>
      </w:r>
      <w:proofErr w:type="gramEnd"/>
      <w:r w:rsidR="00FB6E4E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(К2, К3, К4, К5, К6)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-</w:t>
      </w:r>
      <w:r w:rsidR="00384DEF">
        <w:rPr>
          <w:rFonts w:ascii="Times New Roman" w:hAnsi="Times New Roman"/>
          <w:sz w:val="28"/>
        </w:rPr>
        <w:t> </w:t>
      </w:r>
      <w:r w:rsidRPr="00E7070E">
        <w:rPr>
          <w:rFonts w:ascii="Times New Roman" w:hAnsi="Times New Roman"/>
          <w:sz w:val="28"/>
        </w:rPr>
        <w:t>коэффициенты удорожания стандартной стоимости педагогической услуги в зависимости от вида и направленности (профиля), условий реализации общеобразовательных программ, установленные в таблице 2.</w:t>
      </w:r>
    </w:p>
    <w:p w:rsidR="00F51E1A" w:rsidRPr="00E7070E" w:rsidRDefault="00F51E1A" w:rsidP="00F51E1A">
      <w:pPr>
        <w:pStyle w:val="ConsPlusNormal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При расчете норматива стандартной стоимости педагогической услуги на одного учащегося с учетом коэффициента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E7070E">
        <w:rPr>
          <w:rFonts w:ascii="Times New Roman" w:hAnsi="Times New Roman"/>
          <w:sz w:val="28"/>
        </w:rPr>
        <w:t>стоимости педагогической услуги для психолого-педагогического сопровождения учащихся (К</w:t>
      </w:r>
      <w:proofErr w:type="gramStart"/>
      <w:r w:rsidRPr="00E7070E">
        <w:rPr>
          <w:rFonts w:ascii="Times New Roman" w:hAnsi="Times New Roman"/>
          <w:sz w:val="28"/>
        </w:rPr>
        <w:t>6</w:t>
      </w:r>
      <w:proofErr w:type="gramEnd"/>
      <w:r w:rsidRPr="00E7070E">
        <w:rPr>
          <w:rFonts w:ascii="Times New Roman" w:hAnsi="Times New Roman"/>
          <w:sz w:val="28"/>
        </w:rPr>
        <w:t>) деление классов на группы не применяется.</w:t>
      </w: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2C40D3" w:rsidRPr="002C40D3" w:rsidRDefault="002C40D3" w:rsidP="002C40D3">
      <w:pPr>
        <w:pStyle w:val="ConsPlusTitle"/>
        <w:pageBreakBefore/>
        <w:jc w:val="right"/>
        <w:rPr>
          <w:rFonts w:ascii="Times New Roman" w:hAnsi="Times New Roman"/>
          <w:b w:val="0"/>
          <w:sz w:val="28"/>
        </w:rPr>
      </w:pPr>
      <w:r w:rsidRPr="002C40D3">
        <w:rPr>
          <w:rFonts w:ascii="Times New Roman" w:hAnsi="Times New Roman"/>
          <w:b w:val="0"/>
          <w:sz w:val="28"/>
        </w:rPr>
        <w:lastRenderedPageBreak/>
        <w:t>Таблица 1</w:t>
      </w:r>
    </w:p>
    <w:p w:rsidR="007A2605" w:rsidRPr="002C40D3" w:rsidRDefault="007A2605" w:rsidP="002C40D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Коэффициенты</w:t>
      </w:r>
    </w:p>
    <w:p w:rsidR="007A2605" w:rsidRPr="002C40D3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удорожания стандартной стоимости педагогической</w:t>
      </w:r>
    </w:p>
    <w:p w:rsidR="007A2605" w:rsidRPr="002C40D3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услуги в зависимости от уровня общего образования</w:t>
      </w:r>
    </w:p>
    <w:p w:rsidR="007A2605" w:rsidRPr="002C40D3" w:rsidRDefault="007A2605" w:rsidP="007A2605">
      <w:pPr>
        <w:pStyle w:val="ConsPlusTitle"/>
        <w:jc w:val="center"/>
        <w:rPr>
          <w:rFonts w:ascii="Times New Roman" w:hAnsi="Times New Roman"/>
          <w:b w:val="0"/>
          <w:sz w:val="28"/>
        </w:rPr>
      </w:pPr>
      <w:r w:rsidRPr="002C40D3">
        <w:rPr>
          <w:rFonts w:ascii="Times New Roman" w:hAnsi="Times New Roman" w:cs="Times New Roman"/>
          <w:b w:val="0"/>
          <w:sz w:val="28"/>
          <w:szCs w:val="28"/>
        </w:rPr>
        <w:t>и с учетом деления классов на группы</w:t>
      </w:r>
    </w:p>
    <w:p w:rsidR="007A2605" w:rsidRDefault="007A2605" w:rsidP="005A1721">
      <w:pPr>
        <w:pStyle w:val="ConsPlusNormal"/>
        <w:jc w:val="right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111"/>
        <w:gridCol w:w="2126"/>
        <w:gridCol w:w="2942"/>
      </w:tblGrid>
      <w:tr w:rsidR="00D62E09" w:rsidTr="00EB2E94">
        <w:tc>
          <w:tcPr>
            <w:tcW w:w="2392" w:type="dxa"/>
            <w:vMerge w:val="restart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Уровень общего образования</w:t>
            </w:r>
          </w:p>
        </w:tc>
        <w:tc>
          <w:tcPr>
            <w:tcW w:w="7179" w:type="dxa"/>
            <w:gridSpan w:val="3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D1, D2, D3</w:t>
            </w:r>
          </w:p>
        </w:tc>
      </w:tr>
      <w:tr w:rsidR="00D62E09" w:rsidTr="00031AA0">
        <w:trPr>
          <w:trHeight w:val="264"/>
        </w:trPr>
        <w:tc>
          <w:tcPr>
            <w:tcW w:w="2392" w:type="dxa"/>
            <w:vMerge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7" w:type="dxa"/>
            <w:gridSpan w:val="2"/>
            <w:shd w:val="clear" w:color="auto" w:fill="auto"/>
            <w:vAlign w:val="center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в зависимости от уровня общего образования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 xml:space="preserve">с учетом деления классов на группы </w:t>
            </w:r>
            <w:hyperlink w:anchor="P166" w:history="1">
              <w:r w:rsidRPr="00EB2E94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</w:tr>
      <w:tr w:rsidR="00D62E09" w:rsidTr="00357D97">
        <w:tc>
          <w:tcPr>
            <w:tcW w:w="2392" w:type="dxa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Начальное общее образование</w:t>
            </w:r>
          </w:p>
        </w:tc>
        <w:tc>
          <w:tcPr>
            <w:tcW w:w="2111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1,17</w:t>
            </w:r>
          </w:p>
        </w:tc>
        <w:tc>
          <w:tcPr>
            <w:tcW w:w="2942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1,24</w:t>
            </w:r>
          </w:p>
        </w:tc>
      </w:tr>
      <w:tr w:rsidR="00D62E09" w:rsidTr="00357D97">
        <w:tc>
          <w:tcPr>
            <w:tcW w:w="2392" w:type="dxa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Основное общее образование</w:t>
            </w:r>
          </w:p>
        </w:tc>
        <w:tc>
          <w:tcPr>
            <w:tcW w:w="2111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</w:t>
            </w:r>
            <w:r w:rsidRPr="00EB2E94">
              <w:rPr>
                <w:rFonts w:ascii="Times New Roman" w:hAnsi="Times New Roman" w:cs="Times New Roman"/>
                <w:lang w:val="en-US"/>
              </w:rPr>
              <w:t>5</w:t>
            </w:r>
            <w:r w:rsidRPr="00EB2E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2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1,81</w:t>
            </w:r>
          </w:p>
        </w:tc>
      </w:tr>
      <w:tr w:rsidR="00D62E09" w:rsidTr="00357D97">
        <w:trPr>
          <w:trHeight w:val="330"/>
        </w:trPr>
        <w:tc>
          <w:tcPr>
            <w:tcW w:w="2392" w:type="dxa"/>
            <w:shd w:val="clear" w:color="auto" w:fill="auto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</w:rPr>
            </w:pPr>
            <w:r w:rsidRPr="00EB2E94">
              <w:rPr>
                <w:rFonts w:ascii="Times New Roman" w:hAnsi="Times New Roman"/>
              </w:rPr>
              <w:t>Среднее общее образование</w:t>
            </w:r>
          </w:p>
        </w:tc>
        <w:tc>
          <w:tcPr>
            <w:tcW w:w="2111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2E94">
              <w:rPr>
                <w:rFonts w:ascii="Times New Roman" w:hAnsi="Times New Roman" w:cs="Times New Roman"/>
              </w:rPr>
              <w:t>1,</w:t>
            </w:r>
            <w:r w:rsidRPr="00EB2E94"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2942" w:type="dxa"/>
            <w:shd w:val="clear" w:color="auto" w:fill="auto"/>
            <w:vAlign w:val="bottom"/>
          </w:tcPr>
          <w:p w:rsidR="00D62E09" w:rsidRPr="00EB2E94" w:rsidRDefault="00D62E09" w:rsidP="00357D97">
            <w:pPr>
              <w:pStyle w:val="ConsPlusNormal"/>
              <w:widowControl/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B2E94">
              <w:rPr>
                <w:rFonts w:ascii="Times New Roman" w:hAnsi="Times New Roman" w:cs="Times New Roman"/>
              </w:rPr>
              <w:t>2,19</w:t>
            </w:r>
          </w:p>
        </w:tc>
      </w:tr>
    </w:tbl>
    <w:p w:rsidR="007A2605" w:rsidRPr="00BA7D1D" w:rsidRDefault="00752589" w:rsidP="007A2605">
      <w:pPr>
        <w:pStyle w:val="ConsPlusNormal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&lt;*&gt; - </w:t>
      </w:r>
      <w:r w:rsidR="007A2605" w:rsidRPr="00BA7D1D">
        <w:rPr>
          <w:rFonts w:ascii="Times New Roman" w:hAnsi="Times New Roman"/>
          <w:sz w:val="20"/>
          <w:szCs w:val="20"/>
        </w:rPr>
        <w:t xml:space="preserve">в соответствии с установленной абзацем пятнадцатым раздела I и абзацем пятьдесят первым раздела II приложения к приказу Министерства образования Российской Федерации от 9 марта 2004 года </w:t>
      </w:r>
      <w:r>
        <w:rPr>
          <w:rFonts w:ascii="Times New Roman" w:hAnsi="Times New Roman"/>
          <w:sz w:val="20"/>
          <w:szCs w:val="20"/>
        </w:rPr>
        <w:br/>
      </w:r>
      <w:r w:rsidR="007A2605" w:rsidRPr="00BA7D1D">
        <w:rPr>
          <w:rFonts w:ascii="Times New Roman" w:hAnsi="Times New Roman"/>
          <w:sz w:val="20"/>
          <w:szCs w:val="20"/>
        </w:rPr>
        <w:t xml:space="preserve">№ 1312 </w:t>
      </w:r>
      <w:r>
        <w:rPr>
          <w:rFonts w:ascii="Times New Roman" w:hAnsi="Times New Roman"/>
          <w:sz w:val="20"/>
          <w:szCs w:val="20"/>
        </w:rPr>
        <w:t>"</w:t>
      </w:r>
      <w:r w:rsidR="007A2605" w:rsidRPr="00BA7D1D">
        <w:rPr>
          <w:rFonts w:ascii="Times New Roman" w:hAnsi="Times New Roman"/>
          <w:sz w:val="20"/>
          <w:szCs w:val="20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>
        <w:rPr>
          <w:rFonts w:ascii="Times New Roman" w:hAnsi="Times New Roman"/>
          <w:sz w:val="20"/>
          <w:szCs w:val="20"/>
        </w:rPr>
        <w:t>"</w:t>
      </w:r>
      <w:r w:rsidR="007A2605" w:rsidRPr="00BA7D1D">
        <w:rPr>
          <w:rFonts w:ascii="Times New Roman" w:hAnsi="Times New Roman"/>
          <w:sz w:val="20"/>
          <w:szCs w:val="20"/>
        </w:rPr>
        <w:t xml:space="preserve"> наполняемостью классов для их деления на группы при проведении учебных занятий по ряду учебных</w:t>
      </w:r>
      <w:proofErr w:type="gramEnd"/>
      <w:r w:rsidR="007A2605" w:rsidRPr="00BA7D1D">
        <w:rPr>
          <w:rFonts w:ascii="Times New Roman" w:hAnsi="Times New Roman"/>
          <w:sz w:val="20"/>
          <w:szCs w:val="20"/>
        </w:rPr>
        <w:t xml:space="preserve"> предметов.</w:t>
      </w:r>
    </w:p>
    <w:p w:rsidR="007A2605" w:rsidRDefault="007A2605" w:rsidP="007A26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A7D1D" w:rsidRPr="00BA7D1D" w:rsidRDefault="00BA7D1D" w:rsidP="00BA7D1D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/>
          <w:b w:val="0"/>
          <w:sz w:val="28"/>
        </w:rPr>
        <w:t>Таблица 2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Коэффициенты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удорожания стандартной стоимости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педагогической услуги в зависимости от вида и</w:t>
      </w:r>
    </w:p>
    <w:p w:rsidR="007A2605" w:rsidRPr="00BA7D1D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направленности (профиля), условий реализации</w:t>
      </w:r>
    </w:p>
    <w:p w:rsidR="007A2605" w:rsidRDefault="007A2605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A7D1D">
        <w:rPr>
          <w:rFonts w:ascii="Times New Roman" w:hAnsi="Times New Roman" w:cs="Times New Roman"/>
          <w:b w:val="0"/>
          <w:sz w:val="28"/>
          <w:szCs w:val="28"/>
        </w:rPr>
        <w:t>общеобразовательных программ</w:t>
      </w:r>
    </w:p>
    <w:p w:rsidR="00C24766" w:rsidRPr="00C24766" w:rsidRDefault="00C24766" w:rsidP="00BA7D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8"/>
      </w:tblGrid>
      <w:tr w:rsidR="00BA7D1D" w:rsidTr="00EB2E94">
        <w:tc>
          <w:tcPr>
            <w:tcW w:w="5920" w:type="dxa"/>
            <w:shd w:val="clear" w:color="auto" w:fill="auto"/>
            <w:vAlign w:val="center"/>
          </w:tcPr>
          <w:p w:rsidR="00BA7D1D" w:rsidRPr="00EB2E94" w:rsidRDefault="00BA7D1D" w:rsidP="00EB2E9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Вид и направленность (профиль), условия реализации общеобразовательных программ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:rsidR="00BA7D1D" w:rsidRPr="00EB2E94" w:rsidRDefault="00BA7D1D" w:rsidP="00EB2E94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Коэффициенты удорожания стандартной стоимости педагогической услуги в зависимости от вида и направленности (профиля), условий реализации общеобразовательных программ, К</w:t>
            </w:r>
            <w:proofErr w:type="gramStart"/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EB2E94">
              <w:rPr>
                <w:rFonts w:ascii="Times New Roman" w:hAnsi="Times New Roman" w:cs="Times New Roman"/>
                <w:sz w:val="20"/>
                <w:szCs w:val="20"/>
              </w:rPr>
              <w:t>, К2, К3, К4, К5, К6</w:t>
            </w:r>
          </w:p>
        </w:tc>
      </w:tr>
      <w:tr w:rsidR="00863696" w:rsidRPr="00EB2E94" w:rsidTr="00031AA0">
        <w:trPr>
          <w:trHeight w:val="64"/>
        </w:trPr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3</w:t>
            </w:r>
          </w:p>
        </w:tc>
      </w:tr>
      <w:tr w:rsidR="00BA7D1D" w:rsidTr="00031AA0">
        <w:tc>
          <w:tcPr>
            <w:tcW w:w="5920" w:type="dxa"/>
            <w:shd w:val="clear" w:color="auto" w:fill="auto"/>
          </w:tcPr>
          <w:p w:rsidR="00BA7D1D" w:rsidRPr="00EB2E94" w:rsidRDefault="00BA7D1D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Общеобразовательная программа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1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1,0</w:t>
            </w:r>
          </w:p>
        </w:tc>
      </w:tr>
      <w:tr w:rsidR="00BA7D1D" w:rsidTr="00031AA0">
        <w:tc>
          <w:tcPr>
            <w:tcW w:w="5920" w:type="dxa"/>
            <w:shd w:val="clear" w:color="auto" w:fill="auto"/>
          </w:tcPr>
          <w:p w:rsidR="00BA7D1D" w:rsidRPr="00EB2E94" w:rsidRDefault="00BA7D1D" w:rsidP="00EB2E94">
            <w:pPr>
              <w:pStyle w:val="20"/>
              <w:spacing w:after="0" w:line="240" w:lineRule="exact"/>
              <w:rPr>
                <w:sz w:val="20"/>
              </w:rPr>
            </w:pPr>
            <w:r w:rsidRPr="00EB2E94">
              <w:rPr>
                <w:sz w:val="20"/>
              </w:rPr>
              <w:t xml:space="preserve">Общеобразовательная программа с углубленным изучением отдельных учебных предметов или профильного обучения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2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1,15</w:t>
            </w:r>
          </w:p>
        </w:tc>
      </w:tr>
      <w:tr w:rsidR="00BA7D1D" w:rsidTr="00031AA0">
        <w:trPr>
          <w:trHeight w:val="2607"/>
        </w:trPr>
        <w:tc>
          <w:tcPr>
            <w:tcW w:w="5920" w:type="dxa"/>
            <w:shd w:val="clear" w:color="auto" w:fill="auto"/>
          </w:tcPr>
          <w:p w:rsidR="00BA7D1D" w:rsidRPr="00EB2E94" w:rsidRDefault="00BA7D1D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proofErr w:type="gramStart"/>
            <w:r w:rsidRPr="00EB2E94">
              <w:rPr>
                <w:sz w:val="20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 w:rsidRPr="00EB2E94">
              <w:rPr>
                <w:sz w:val="20"/>
              </w:rPr>
              <w:t xml:space="preserve"> с ограниченными возможностями здоровья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A7D1D" w:rsidRPr="00EB2E94" w:rsidRDefault="00BA7D1D" w:rsidP="00031AA0">
            <w:pPr>
              <w:pStyle w:val="1"/>
              <w:spacing w:line="240" w:lineRule="exact"/>
              <w:jc w:val="center"/>
              <w:rPr>
                <w:b w:val="0"/>
                <w:sz w:val="20"/>
              </w:rPr>
            </w:pPr>
            <w:r w:rsidRPr="00EB2E94">
              <w:rPr>
                <w:b w:val="0"/>
                <w:sz w:val="20"/>
              </w:rPr>
              <w:t>К3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BA7D1D" w:rsidRPr="00EB2E94" w:rsidRDefault="00BA7D1D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1,2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pageBreakBefore/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3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 xml:space="preserve">Общеобразовательная программа по индивидуальному учебному плану (в </w:t>
            </w:r>
            <w:proofErr w:type="gramStart"/>
            <w:r w:rsidRPr="00EB2E94">
              <w:rPr>
                <w:sz w:val="20"/>
              </w:rPr>
              <w:t>отношении</w:t>
            </w:r>
            <w:proofErr w:type="gramEnd"/>
            <w:r w:rsidRPr="00EB2E94">
              <w:rPr>
                <w:sz w:val="20"/>
              </w:rPr>
              <w:t xml:space="preserve"> обучающихся с ограниченными возможностями здоровья, т.е. имеющих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4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1,2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К5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0,1</w:t>
            </w:r>
          </w:p>
        </w:tc>
      </w:tr>
      <w:tr w:rsidR="00863696" w:rsidTr="00031AA0">
        <w:tc>
          <w:tcPr>
            <w:tcW w:w="5920" w:type="dxa"/>
            <w:shd w:val="clear" w:color="auto" w:fill="auto"/>
          </w:tcPr>
          <w:p w:rsidR="00863696" w:rsidRPr="00EB2E94" w:rsidRDefault="00863696" w:rsidP="00EB2E94">
            <w:pPr>
              <w:widowControl w:val="0"/>
              <w:autoSpaceDE w:val="0"/>
              <w:autoSpaceDN w:val="0"/>
              <w:spacing w:line="240" w:lineRule="exact"/>
              <w:rPr>
                <w:sz w:val="20"/>
              </w:rPr>
            </w:pPr>
            <w:r w:rsidRPr="00EB2E94">
              <w:rPr>
                <w:sz w:val="20"/>
              </w:rPr>
              <w:t>Психолого-педагогическое сопровождение учащихся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К</w:t>
            </w:r>
            <w:proofErr w:type="gramStart"/>
            <w:r w:rsidRPr="00EB2E94">
              <w:rPr>
                <w:sz w:val="20"/>
              </w:rPr>
              <w:t>6</w:t>
            </w:r>
            <w:proofErr w:type="gramEnd"/>
          </w:p>
        </w:tc>
        <w:tc>
          <w:tcPr>
            <w:tcW w:w="1808" w:type="dxa"/>
            <w:shd w:val="clear" w:color="auto" w:fill="auto"/>
            <w:vAlign w:val="bottom"/>
          </w:tcPr>
          <w:p w:rsidR="00863696" w:rsidRPr="00EB2E94" w:rsidRDefault="00863696" w:rsidP="00031AA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EB2E94">
              <w:rPr>
                <w:sz w:val="20"/>
              </w:rPr>
              <w:t>0,02</w:t>
            </w:r>
          </w:p>
        </w:tc>
      </w:tr>
    </w:tbl>
    <w:p w:rsidR="005A19E6" w:rsidRDefault="005A19E6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 w:rsidRPr="0000592F">
        <w:rPr>
          <w:rFonts w:ascii="Times New Roman" w:hAnsi="Times New Roman"/>
          <w:sz w:val="28"/>
        </w:rPr>
        <w:t>норматив стандартной стоимости педагогической услуги на одного учащегося в рублях в год (</w:t>
      </w:r>
      <w:proofErr w:type="spellStart"/>
      <w:r w:rsidRPr="0000592F">
        <w:rPr>
          <w:rFonts w:ascii="Times New Roman" w:hAnsi="Times New Roman"/>
          <w:sz w:val="28"/>
        </w:rPr>
        <w:t>Р</w:t>
      </w:r>
      <w:proofErr w:type="gramStart"/>
      <w:r w:rsidRPr="0000592F">
        <w:rPr>
          <w:rFonts w:ascii="Times New Roman" w:hAnsi="Times New Roman"/>
          <w:sz w:val="28"/>
        </w:rPr>
        <w:t>у</w:t>
      </w:r>
      <w:proofErr w:type="spellEnd"/>
      <w:r w:rsidRPr="0000592F">
        <w:rPr>
          <w:rFonts w:ascii="Times New Roman" w:hAnsi="Times New Roman"/>
          <w:sz w:val="28"/>
        </w:rPr>
        <w:t>(</w:t>
      </w:r>
      <w:proofErr w:type="gramEnd"/>
      <w:r w:rsidRPr="0000592F">
        <w:rPr>
          <w:rFonts w:ascii="Times New Roman" w:hAnsi="Times New Roman"/>
          <w:sz w:val="28"/>
        </w:rPr>
        <w:t>у)) исчисляется по следующей формуле: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4B1CAC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4B1CAC">
        <w:rPr>
          <w:rFonts w:ascii="Times New Roman" w:hAnsi="Times New Roman"/>
          <w:sz w:val="28"/>
        </w:rPr>
        <w:t>Ру</w:t>
      </w:r>
      <w:proofErr w:type="spellEnd"/>
      <w:r w:rsidRPr="004B1CAC">
        <w:rPr>
          <w:rFonts w:ascii="Times New Roman" w:hAnsi="Times New Roman"/>
          <w:sz w:val="28"/>
        </w:rPr>
        <w:t>(у) = (О x E x S x V x</w:t>
      </w:r>
      <w:proofErr w:type="gramStart"/>
      <w:r w:rsidRPr="004B1CAC">
        <w:rPr>
          <w:rFonts w:ascii="Times New Roman" w:hAnsi="Times New Roman"/>
          <w:sz w:val="28"/>
        </w:rPr>
        <w:t xml:space="preserve"> Т</w:t>
      </w:r>
      <w:proofErr w:type="gramEnd"/>
      <w:r w:rsidRPr="004B1CAC">
        <w:rPr>
          <w:rFonts w:ascii="Times New Roman" w:hAnsi="Times New Roman"/>
          <w:sz w:val="28"/>
        </w:rPr>
        <w:t xml:space="preserve"> x </w:t>
      </w:r>
      <w:proofErr w:type="spellStart"/>
      <w:r w:rsidRPr="004B1CAC">
        <w:rPr>
          <w:rFonts w:ascii="Times New Roman" w:hAnsi="Times New Roman"/>
          <w:sz w:val="28"/>
        </w:rPr>
        <w:t>Свз</w:t>
      </w:r>
      <w:proofErr w:type="spellEnd"/>
      <w:r w:rsidRPr="004B1CAC">
        <w:rPr>
          <w:rFonts w:ascii="Times New Roman" w:hAnsi="Times New Roman"/>
          <w:sz w:val="28"/>
        </w:rPr>
        <w:t xml:space="preserve"> x 12) / </w:t>
      </w:r>
      <w:proofErr w:type="spellStart"/>
      <w:r w:rsidRPr="004B1CAC">
        <w:rPr>
          <w:rFonts w:ascii="Times New Roman" w:hAnsi="Times New Roman"/>
          <w:sz w:val="28"/>
        </w:rPr>
        <w:t>Нгр</w:t>
      </w:r>
      <w:proofErr w:type="spellEnd"/>
      <w:r w:rsidRPr="004B1CAC">
        <w:rPr>
          <w:rFonts w:ascii="Times New Roman" w:hAnsi="Times New Roman"/>
          <w:sz w:val="28"/>
        </w:rPr>
        <w:t>, где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О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стандартный по Приморскому краю оклад педагогического работника муниципальной общеобразовательной организации с учетом объема установленной учебной нагрузки, утвержденный Администрацией Приморского края;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Е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коэффициент увеличения фонда оплаты труда педагогических работников на оплату труда административно-хозяйственного</w:t>
      </w:r>
      <w:r w:rsidRPr="00B241CD">
        <w:rPr>
          <w:rFonts w:ascii="Times New Roman" w:hAnsi="Times New Roman"/>
          <w:sz w:val="28"/>
        </w:rPr>
        <w:t xml:space="preserve"> </w:t>
      </w:r>
      <w:r w:rsidRPr="004B1CAC">
        <w:rPr>
          <w:rFonts w:ascii="Times New Roman" w:hAnsi="Times New Roman"/>
          <w:sz w:val="28"/>
        </w:rPr>
        <w:t xml:space="preserve">персонала </w:t>
      </w:r>
      <w:r w:rsidR="00752589">
        <w:rPr>
          <w:rFonts w:ascii="Times New Roman" w:hAnsi="Times New Roman"/>
          <w:sz w:val="28"/>
        </w:rPr>
        <w:br/>
      </w:r>
      <w:r w:rsidRPr="004B1CAC">
        <w:rPr>
          <w:rFonts w:ascii="Times New Roman" w:hAnsi="Times New Roman"/>
          <w:sz w:val="28"/>
        </w:rPr>
        <w:t>и иных работников в размере 1,242;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281F37">
        <w:rPr>
          <w:rFonts w:ascii="Times New Roman" w:hAnsi="Times New Roman"/>
          <w:sz w:val="28"/>
        </w:rPr>
        <w:t>S</w:t>
      </w:r>
      <w:r w:rsidR="00BA7D1D"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коэффициент увеличения фонда оплаты труда на величину фонда надбавок и доплат</w:t>
      </w:r>
      <w:r w:rsidRPr="00B241CD">
        <w:rPr>
          <w:rFonts w:ascii="Times New Roman" w:hAnsi="Times New Roman"/>
          <w:sz w:val="28"/>
        </w:rPr>
        <w:t xml:space="preserve"> (</w:t>
      </w:r>
      <w:r w:rsidRPr="00281F37">
        <w:rPr>
          <w:rFonts w:ascii="Times New Roman" w:hAnsi="Times New Roman"/>
          <w:sz w:val="28"/>
        </w:rPr>
        <w:t xml:space="preserve">включая расходы, связанные с </w:t>
      </w:r>
      <w:r>
        <w:rPr>
          <w:rFonts w:ascii="Times New Roman" w:hAnsi="Times New Roman"/>
          <w:sz w:val="28"/>
        </w:rPr>
        <w:t>дополнительным профессиональным образованием</w:t>
      </w:r>
      <w:r w:rsidRPr="00281F37">
        <w:rPr>
          <w:rFonts w:ascii="Times New Roman" w:hAnsi="Times New Roman"/>
          <w:sz w:val="28"/>
        </w:rPr>
        <w:t xml:space="preserve">) в </w:t>
      </w:r>
      <w:proofErr w:type="gramStart"/>
      <w:r w:rsidRPr="00281F37">
        <w:rPr>
          <w:rFonts w:ascii="Times New Roman" w:hAnsi="Times New Roman"/>
          <w:sz w:val="28"/>
        </w:rPr>
        <w:t>размере</w:t>
      </w:r>
      <w:proofErr w:type="gramEnd"/>
      <w:r w:rsidRPr="00281F37">
        <w:rPr>
          <w:rFonts w:ascii="Times New Roman" w:hAnsi="Times New Roman"/>
          <w:sz w:val="28"/>
        </w:rPr>
        <w:t xml:space="preserve"> 1,36;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V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коэффициент увеличения фонда оплаты труда административно-хозяйственного</w:t>
      </w:r>
      <w:r>
        <w:rPr>
          <w:rFonts w:ascii="Times New Roman" w:hAnsi="Times New Roman"/>
          <w:sz w:val="28"/>
        </w:rPr>
        <w:t xml:space="preserve"> персонала, педагогических </w:t>
      </w:r>
      <w:r w:rsidRPr="004B1CAC">
        <w:rPr>
          <w:rFonts w:ascii="Times New Roman" w:hAnsi="Times New Roman"/>
          <w:sz w:val="28"/>
        </w:rPr>
        <w:t xml:space="preserve">и иных работников за работу </w:t>
      </w:r>
      <w:r w:rsidR="00752589">
        <w:rPr>
          <w:rFonts w:ascii="Times New Roman" w:hAnsi="Times New Roman"/>
          <w:sz w:val="28"/>
        </w:rPr>
        <w:br/>
      </w:r>
      <w:r w:rsidRPr="004B1CAC">
        <w:rPr>
          <w:rFonts w:ascii="Times New Roman" w:hAnsi="Times New Roman"/>
          <w:sz w:val="28"/>
        </w:rPr>
        <w:t>в сельских населенных пунктах в размере 1,25;</w:t>
      </w:r>
    </w:p>
    <w:p w:rsidR="007A2605" w:rsidRPr="004B1CAC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Т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 xml:space="preserve">районный коэффициент, надбавка за работу в южных </w:t>
      </w:r>
      <w:proofErr w:type="gramStart"/>
      <w:r w:rsidRPr="004B1CAC">
        <w:rPr>
          <w:rFonts w:ascii="Times New Roman" w:hAnsi="Times New Roman"/>
          <w:sz w:val="28"/>
        </w:rPr>
        <w:t>районах</w:t>
      </w:r>
      <w:proofErr w:type="gramEnd"/>
      <w:r w:rsidRPr="004B1CAC">
        <w:rPr>
          <w:rFonts w:ascii="Times New Roman" w:hAnsi="Times New Roman"/>
          <w:sz w:val="28"/>
        </w:rPr>
        <w:t xml:space="preserve">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4B1CAC">
        <w:rPr>
          <w:rFonts w:ascii="Times New Roman" w:hAnsi="Times New Roman"/>
          <w:sz w:val="28"/>
        </w:rPr>
        <w:t>Свз</w:t>
      </w:r>
      <w:proofErr w:type="spellEnd"/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начисления на выплаты по оплате труда административно-хозяйственного</w:t>
      </w:r>
      <w:r>
        <w:rPr>
          <w:rFonts w:ascii="Times New Roman" w:hAnsi="Times New Roman"/>
          <w:sz w:val="28"/>
        </w:rPr>
        <w:t xml:space="preserve"> </w:t>
      </w:r>
      <w:r w:rsidRPr="004B1CAC">
        <w:rPr>
          <w:rFonts w:ascii="Times New Roman" w:hAnsi="Times New Roman"/>
          <w:sz w:val="28"/>
        </w:rPr>
        <w:t>персонала</w:t>
      </w:r>
      <w:r>
        <w:rPr>
          <w:rFonts w:ascii="Times New Roman" w:hAnsi="Times New Roman"/>
          <w:sz w:val="28"/>
        </w:rPr>
        <w:t>, педагогических</w:t>
      </w:r>
      <w:r w:rsidRPr="004B1CAC">
        <w:rPr>
          <w:rFonts w:ascii="Times New Roman" w:hAnsi="Times New Roman"/>
          <w:sz w:val="28"/>
        </w:rPr>
        <w:t xml:space="preserve"> и иных работников в размерах, установленных действующим законодательством;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00592F">
        <w:rPr>
          <w:rFonts w:ascii="Times New Roman" w:hAnsi="Times New Roman"/>
          <w:sz w:val="28"/>
        </w:rPr>
        <w:t>12</w:t>
      </w:r>
      <w:r w:rsidR="00BA7D1D">
        <w:rPr>
          <w:rFonts w:ascii="Times New Roman" w:hAnsi="Times New Roman"/>
          <w:sz w:val="28"/>
        </w:rPr>
        <w:t>  </w:t>
      </w:r>
      <w:r w:rsidRPr="0000592F">
        <w:rPr>
          <w:rFonts w:ascii="Times New Roman" w:hAnsi="Times New Roman"/>
          <w:sz w:val="28"/>
        </w:rPr>
        <w:t>-</w:t>
      </w:r>
      <w:r w:rsidR="00BA7D1D">
        <w:rPr>
          <w:rFonts w:ascii="Times New Roman" w:hAnsi="Times New Roman"/>
          <w:sz w:val="28"/>
        </w:rPr>
        <w:t>  </w:t>
      </w:r>
      <w:r w:rsidRPr="0000592F">
        <w:rPr>
          <w:rFonts w:ascii="Times New Roman" w:hAnsi="Times New Roman"/>
          <w:sz w:val="28"/>
        </w:rPr>
        <w:t>количество месяцев в году;</w:t>
      </w:r>
    </w:p>
    <w:p w:rsidR="007A2605" w:rsidRDefault="00752589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Нгр</w:t>
      </w:r>
      <w:proofErr w:type="spellEnd"/>
      <w:r>
        <w:rPr>
          <w:rFonts w:ascii="Times New Roman" w:hAnsi="Times New Roman"/>
          <w:sz w:val="28"/>
        </w:rPr>
        <w:t>  </w:t>
      </w:r>
      <w:r w:rsidR="007A2605" w:rsidRPr="0000592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 </w:t>
      </w:r>
      <w:r w:rsidR="007A2605" w:rsidRPr="0000592F">
        <w:rPr>
          <w:rFonts w:ascii="Times New Roman" w:hAnsi="Times New Roman"/>
          <w:sz w:val="28"/>
        </w:rPr>
        <w:t>нормативная наполняемость классов;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00592F">
        <w:rPr>
          <w:rFonts w:ascii="Times New Roman" w:hAnsi="Times New Roman"/>
          <w:sz w:val="28"/>
        </w:rPr>
        <w:t>3)норматив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00592F">
        <w:rPr>
          <w:rFonts w:ascii="Times New Roman" w:hAnsi="Times New Roman"/>
          <w:sz w:val="28"/>
        </w:rPr>
        <w:t>стоимости педагогической услуги на одного воспитанника с учетом коэффициентов удорожания стандартной стоимости педагогической услуги рассчитывается по следующей формуле: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00592F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F91AB4">
        <w:rPr>
          <w:rFonts w:ascii="Times New Roman" w:hAnsi="Times New Roman"/>
          <w:sz w:val="28"/>
        </w:rPr>
        <w:t>НРпу</w:t>
      </w:r>
      <w:proofErr w:type="spellEnd"/>
      <w:r w:rsidRPr="00F91AB4">
        <w:rPr>
          <w:rFonts w:ascii="Times New Roman" w:hAnsi="Times New Roman"/>
          <w:sz w:val="28"/>
        </w:rPr>
        <w:t>(в)</w:t>
      </w:r>
      <w:r w:rsidR="00E0079C">
        <w:rPr>
          <w:rFonts w:ascii="Times New Roman" w:hAnsi="Times New Roman"/>
          <w:sz w:val="28"/>
        </w:rPr>
        <w:t> </w:t>
      </w:r>
      <w:r w:rsidRPr="00F91AB4">
        <w:rPr>
          <w:rFonts w:ascii="Times New Roman" w:hAnsi="Times New Roman"/>
          <w:sz w:val="28"/>
        </w:rPr>
        <w:t>=</w:t>
      </w:r>
      <w:r w:rsidR="00E0079C">
        <w:rPr>
          <w:rFonts w:ascii="Times New Roman" w:hAnsi="Times New Roman"/>
          <w:sz w:val="28"/>
        </w:rPr>
        <w:t> </w:t>
      </w:r>
      <w:proofErr w:type="spellStart"/>
      <w:r w:rsidRPr="00F91AB4">
        <w:rPr>
          <w:rFonts w:ascii="Times New Roman" w:hAnsi="Times New Roman"/>
          <w:sz w:val="28"/>
        </w:rPr>
        <w:t>Ру</w:t>
      </w:r>
      <w:proofErr w:type="spellEnd"/>
      <w:r w:rsidRPr="00F91AB4">
        <w:rPr>
          <w:rFonts w:ascii="Times New Roman" w:hAnsi="Times New Roman"/>
          <w:sz w:val="28"/>
        </w:rPr>
        <w:t>(в) x D2(в) x</w:t>
      </w:r>
      <w:proofErr w:type="gramStart"/>
      <w:r w:rsidRPr="00F91AB4">
        <w:rPr>
          <w:rFonts w:ascii="Times New Roman" w:hAnsi="Times New Roman"/>
          <w:sz w:val="28"/>
        </w:rPr>
        <w:t xml:space="preserve"> К</w:t>
      </w:r>
      <w:proofErr w:type="gramEnd"/>
      <w:r w:rsidRPr="00F91AB4">
        <w:rPr>
          <w:rFonts w:ascii="Times New Roman" w:hAnsi="Times New Roman"/>
          <w:sz w:val="28"/>
        </w:rPr>
        <w:t>, где</w:t>
      </w:r>
    </w:p>
    <w:p w:rsidR="007A2605" w:rsidRPr="0000592F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00592F">
        <w:rPr>
          <w:rFonts w:ascii="Times New Roman" w:hAnsi="Times New Roman"/>
          <w:sz w:val="28"/>
        </w:rPr>
        <w:t>НРп</w:t>
      </w:r>
      <w:proofErr w:type="gramStart"/>
      <w:r w:rsidRPr="0000592F">
        <w:rPr>
          <w:rFonts w:ascii="Times New Roman" w:hAnsi="Times New Roman"/>
          <w:sz w:val="28"/>
        </w:rPr>
        <w:t>у</w:t>
      </w:r>
      <w:proofErr w:type="spellEnd"/>
      <w:r w:rsidRPr="0000592F">
        <w:rPr>
          <w:rFonts w:ascii="Times New Roman" w:hAnsi="Times New Roman"/>
          <w:sz w:val="28"/>
        </w:rPr>
        <w:t>(</w:t>
      </w:r>
      <w:proofErr w:type="gramEnd"/>
      <w:r w:rsidRPr="0000592F">
        <w:rPr>
          <w:rFonts w:ascii="Times New Roman" w:hAnsi="Times New Roman"/>
          <w:sz w:val="28"/>
        </w:rPr>
        <w:t>в)</w:t>
      </w:r>
      <w:r w:rsidR="00244541">
        <w:rPr>
          <w:rFonts w:ascii="Times New Roman" w:hAnsi="Times New Roman"/>
          <w:sz w:val="28"/>
        </w:rPr>
        <w:t> </w:t>
      </w:r>
      <w:r w:rsidRPr="0000592F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</w:t>
      </w:r>
      <w:r w:rsidRPr="0000592F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00592F">
        <w:rPr>
          <w:rFonts w:ascii="Times New Roman" w:hAnsi="Times New Roman"/>
          <w:sz w:val="28"/>
        </w:rPr>
        <w:t xml:space="preserve">стоимости педагогической услуги </w:t>
      </w:r>
      <w:r w:rsidR="009E472C">
        <w:rPr>
          <w:rFonts w:ascii="Times New Roman" w:hAnsi="Times New Roman"/>
          <w:sz w:val="28"/>
        </w:rPr>
        <w:br/>
      </w:r>
      <w:r w:rsidRPr="0000592F">
        <w:rPr>
          <w:rFonts w:ascii="Times New Roman" w:hAnsi="Times New Roman"/>
          <w:sz w:val="28"/>
        </w:rPr>
        <w:t>на одного воспитанника с учетом коэффициентов удорожания стандартной стоимости педагогической услуги;</w:t>
      </w:r>
    </w:p>
    <w:p w:rsidR="007A2605" w:rsidRDefault="007A2605" w:rsidP="00B0017A">
      <w:pPr>
        <w:pStyle w:val="ConsPlusNormal"/>
        <w:pageBreakBefore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lastRenderedPageBreak/>
        <w:t>Р</w:t>
      </w:r>
      <w:proofErr w:type="gramStart"/>
      <w:r w:rsidRPr="008729C8">
        <w:rPr>
          <w:rFonts w:ascii="Times New Roman" w:hAnsi="Times New Roman"/>
          <w:sz w:val="28"/>
        </w:rPr>
        <w:t>у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в)</w:t>
      </w:r>
      <w:r w:rsidR="00244541">
        <w:rPr>
          <w:rFonts w:ascii="Times New Roman" w:hAnsi="Times New Roman"/>
          <w:sz w:val="28"/>
        </w:rPr>
        <w:t> </w:t>
      </w:r>
      <w:r w:rsidRPr="008729C8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</w:t>
      </w:r>
      <w:r w:rsidRPr="008729C8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8729C8">
        <w:rPr>
          <w:rFonts w:ascii="Times New Roman" w:hAnsi="Times New Roman"/>
          <w:sz w:val="28"/>
        </w:rPr>
        <w:t xml:space="preserve">стоимости педагогической услуги </w:t>
      </w:r>
      <w:r w:rsidR="009E472C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 xml:space="preserve">на одного воспитанника в рублях в год, утвержденный </w:t>
      </w:r>
      <w:r w:rsidRPr="00155BBE">
        <w:rPr>
          <w:rFonts w:ascii="Times New Roman" w:hAnsi="Times New Roman"/>
          <w:sz w:val="28"/>
        </w:rPr>
        <w:t>приложением</w:t>
      </w:r>
      <w:r>
        <w:rPr>
          <w:rFonts w:ascii="Times New Roman" w:hAnsi="Times New Roman"/>
          <w:sz w:val="28"/>
        </w:rPr>
        <w:t xml:space="preserve"> 2 </w:t>
      </w:r>
      <w:r w:rsidR="00244541">
        <w:rPr>
          <w:rFonts w:ascii="Times New Roman" w:hAnsi="Times New Roman"/>
          <w:sz w:val="28"/>
        </w:rPr>
        <w:br/>
      </w:r>
      <w:r w:rsidRPr="00155BBE">
        <w:rPr>
          <w:rFonts w:ascii="Times New Roman" w:hAnsi="Times New Roman"/>
          <w:sz w:val="28"/>
        </w:rPr>
        <w:t xml:space="preserve">к настоящему Закону и рассчитанный в соответствии с </w:t>
      </w:r>
      <w:r w:rsidRPr="0070460A">
        <w:rPr>
          <w:rFonts w:ascii="Times New Roman" w:hAnsi="Times New Roman"/>
          <w:sz w:val="28"/>
        </w:rPr>
        <w:t>методик</w:t>
      </w:r>
      <w:r>
        <w:rPr>
          <w:rFonts w:ascii="Times New Roman" w:hAnsi="Times New Roman"/>
          <w:sz w:val="28"/>
        </w:rPr>
        <w:t xml:space="preserve">ой </w:t>
      </w:r>
      <w:r w:rsidRPr="0070460A">
        <w:rPr>
          <w:rFonts w:ascii="Times New Roman" w:hAnsi="Times New Roman"/>
          <w:sz w:val="28"/>
        </w:rPr>
        <w:t>расчета нормативов расходов для определения</w:t>
      </w:r>
      <w:r>
        <w:rPr>
          <w:rFonts w:ascii="Times New Roman" w:hAnsi="Times New Roman"/>
          <w:sz w:val="28"/>
        </w:rPr>
        <w:t xml:space="preserve"> </w:t>
      </w:r>
      <w:r w:rsidRPr="0070460A">
        <w:rPr>
          <w:rFonts w:ascii="Times New Roman" w:hAnsi="Times New Roman"/>
          <w:sz w:val="28"/>
        </w:rPr>
        <w:t>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597F41">
        <w:rPr>
          <w:rFonts w:ascii="Times New Roman" w:hAnsi="Times New Roman"/>
          <w:sz w:val="28"/>
        </w:rPr>
        <w:t>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 w:rsidRPr="0070460A">
        <w:rPr>
          <w:rFonts w:ascii="Times New Roman" w:hAnsi="Times New Roman"/>
          <w:sz w:val="28"/>
        </w:rPr>
        <w:t>D2(в)</w:t>
      </w:r>
      <w:r w:rsidR="00244541">
        <w:rPr>
          <w:rFonts w:ascii="Times New Roman" w:hAnsi="Times New Roman"/>
          <w:sz w:val="28"/>
        </w:rPr>
        <w:t>  </w:t>
      </w:r>
      <w:r w:rsidRPr="0070460A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r w:rsidRPr="0070460A">
        <w:rPr>
          <w:rFonts w:ascii="Times New Roman" w:hAnsi="Times New Roman"/>
          <w:sz w:val="28"/>
        </w:rPr>
        <w:t>коэффициент удорожания стандартной стоимости педагогической услуги в зависимости от недельной нагрузки педагогического работника и режима работы дошкольных групп муниципальных общеобразовательных организаций в размере 1,25;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155BBE">
        <w:rPr>
          <w:rFonts w:ascii="Times New Roman" w:hAnsi="Times New Roman"/>
          <w:sz w:val="28"/>
        </w:rPr>
        <w:t>К</w:t>
      </w:r>
      <w:proofErr w:type="gramEnd"/>
      <w:r w:rsidR="00244541">
        <w:rPr>
          <w:rFonts w:ascii="Times New Roman" w:hAnsi="Times New Roman"/>
          <w:sz w:val="28"/>
        </w:rPr>
        <w:t>  </w:t>
      </w:r>
      <w:r w:rsidR="00597F41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proofErr w:type="gramStart"/>
      <w:r>
        <w:rPr>
          <w:rFonts w:ascii="Times New Roman" w:hAnsi="Times New Roman"/>
          <w:sz w:val="28"/>
        </w:rPr>
        <w:t>сводный</w:t>
      </w:r>
      <w:proofErr w:type="gramEnd"/>
      <w:r>
        <w:rPr>
          <w:rFonts w:ascii="Times New Roman" w:hAnsi="Times New Roman"/>
          <w:sz w:val="28"/>
        </w:rPr>
        <w:t xml:space="preserve"> </w:t>
      </w:r>
      <w:r w:rsidRPr="00155BBE">
        <w:rPr>
          <w:rFonts w:ascii="Times New Roman" w:hAnsi="Times New Roman"/>
          <w:sz w:val="28"/>
        </w:rPr>
        <w:t xml:space="preserve">коэффициент удорожания стандартной стоимости педагогической услуги в зависимости от наличия групп различной </w:t>
      </w:r>
      <w:r w:rsidRPr="0070460A">
        <w:rPr>
          <w:rFonts w:ascii="Times New Roman" w:hAnsi="Times New Roman"/>
          <w:sz w:val="28"/>
        </w:rPr>
        <w:t>направленности в размере 1,30;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</w:t>
      </w:r>
      <w:r w:rsidRPr="008729C8">
        <w:rPr>
          <w:rFonts w:ascii="Times New Roman" w:hAnsi="Times New Roman"/>
          <w:sz w:val="28"/>
        </w:rPr>
        <w:t xml:space="preserve">норматив на учебные расходы в </w:t>
      </w:r>
      <w:proofErr w:type="gramStart"/>
      <w:r w:rsidRPr="008729C8">
        <w:rPr>
          <w:rFonts w:ascii="Times New Roman" w:hAnsi="Times New Roman"/>
          <w:sz w:val="28"/>
        </w:rPr>
        <w:t>расчете</w:t>
      </w:r>
      <w:proofErr w:type="gramEnd"/>
      <w:r w:rsidRPr="008729C8">
        <w:rPr>
          <w:rFonts w:ascii="Times New Roman" w:hAnsi="Times New Roman"/>
          <w:sz w:val="28"/>
        </w:rPr>
        <w:t xml:space="preserve"> на одного учащегося в год исчисляется по уровням образования исходя из </w:t>
      </w:r>
      <w:proofErr w:type="spellStart"/>
      <w:r w:rsidRPr="008729C8">
        <w:rPr>
          <w:rFonts w:ascii="Times New Roman" w:hAnsi="Times New Roman"/>
          <w:sz w:val="28"/>
        </w:rPr>
        <w:t>среднекраевых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7A2605" w:rsidRPr="008729C8" w:rsidRDefault="007A2605" w:rsidP="00137FE7">
      <w:pPr>
        <w:pStyle w:val="ConsPlusNormal"/>
        <w:ind w:firstLine="0"/>
        <w:jc w:val="both"/>
        <w:rPr>
          <w:rFonts w:ascii="Times New Roman" w:hAnsi="Times New Roman"/>
          <w:sz w:val="28"/>
        </w:rPr>
      </w:pPr>
    </w:p>
    <w:p w:rsidR="007A2605" w:rsidRPr="008729C8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 xml:space="preserve">у) = </w:t>
      </w:r>
      <w:proofErr w:type="spellStart"/>
      <w:r w:rsidRPr="008729C8">
        <w:rPr>
          <w:rFonts w:ascii="Times New Roman" w:hAnsi="Times New Roman"/>
          <w:sz w:val="28"/>
        </w:rPr>
        <w:t>НРуч</w:t>
      </w:r>
      <w:proofErr w:type="spellEnd"/>
      <w:r w:rsidRPr="008729C8">
        <w:rPr>
          <w:rFonts w:ascii="Times New Roman" w:hAnsi="Times New Roman"/>
          <w:sz w:val="28"/>
        </w:rPr>
        <w:t xml:space="preserve">(у) (п. г.) x </w:t>
      </w:r>
      <w:proofErr w:type="spellStart"/>
      <w:r w:rsidRPr="008729C8">
        <w:rPr>
          <w:rFonts w:ascii="Times New Roman" w:hAnsi="Times New Roman"/>
          <w:sz w:val="28"/>
        </w:rPr>
        <w:t>Хi</w:t>
      </w:r>
      <w:proofErr w:type="spellEnd"/>
      <w:r w:rsidRPr="008729C8">
        <w:rPr>
          <w:rFonts w:ascii="Times New Roman" w:hAnsi="Times New Roman"/>
          <w:sz w:val="28"/>
        </w:rPr>
        <w:t>, где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у)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норматив на учебные расходы в расчете на одного учащегося в год;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у)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 xml:space="preserve">(п. г.) - </w:t>
      </w:r>
      <w:proofErr w:type="spellStart"/>
      <w:r w:rsidRPr="008729C8">
        <w:rPr>
          <w:rFonts w:ascii="Times New Roman" w:hAnsi="Times New Roman"/>
          <w:sz w:val="28"/>
        </w:rPr>
        <w:t>среднекраевые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фактические учебные расходы </w:t>
      </w:r>
      <w:r w:rsidR="00597F41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>за предыдущий год по уровням образования;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Х</w:t>
      </w:r>
      <w:proofErr w:type="gramStart"/>
      <w:r w:rsidRPr="008729C8">
        <w:rPr>
          <w:rFonts w:ascii="Times New Roman" w:hAnsi="Times New Roman"/>
          <w:sz w:val="28"/>
        </w:rPr>
        <w:t>i</w:t>
      </w:r>
      <w:proofErr w:type="spellEnd"/>
      <w:proofErr w:type="gramEnd"/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уровень инфляции (потребительских цен);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</w:t>
      </w:r>
      <w:r w:rsidRPr="008729C8">
        <w:rPr>
          <w:rFonts w:ascii="Times New Roman" w:hAnsi="Times New Roman"/>
          <w:sz w:val="28"/>
        </w:rPr>
        <w:t xml:space="preserve">норматив на учебные расходы в </w:t>
      </w:r>
      <w:proofErr w:type="gramStart"/>
      <w:r w:rsidRPr="008729C8">
        <w:rPr>
          <w:rFonts w:ascii="Times New Roman" w:hAnsi="Times New Roman"/>
          <w:sz w:val="28"/>
        </w:rPr>
        <w:t>расчете</w:t>
      </w:r>
      <w:proofErr w:type="gramEnd"/>
      <w:r w:rsidRPr="008729C8">
        <w:rPr>
          <w:rFonts w:ascii="Times New Roman" w:hAnsi="Times New Roman"/>
          <w:sz w:val="28"/>
        </w:rPr>
        <w:t xml:space="preserve"> на одного воспитанника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 xml:space="preserve">в год исчисляется исходя из </w:t>
      </w:r>
      <w:proofErr w:type="spellStart"/>
      <w:r w:rsidRPr="008729C8">
        <w:rPr>
          <w:rFonts w:ascii="Times New Roman" w:hAnsi="Times New Roman"/>
          <w:sz w:val="28"/>
        </w:rPr>
        <w:t>среднекраевых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фактических показателей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 xml:space="preserve">за предыдущий год с учетом уровня инфляции (потребительских цен)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>и рассчитывается по следующей формуле: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Pr="008729C8" w:rsidRDefault="007A2605" w:rsidP="00137FE7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 xml:space="preserve">в) = </w:t>
      </w:r>
      <w:proofErr w:type="spellStart"/>
      <w:r w:rsidRPr="008729C8">
        <w:rPr>
          <w:rFonts w:ascii="Times New Roman" w:hAnsi="Times New Roman"/>
          <w:sz w:val="28"/>
        </w:rPr>
        <w:t>НРуч</w:t>
      </w:r>
      <w:proofErr w:type="spellEnd"/>
      <w:r w:rsidRPr="008729C8">
        <w:rPr>
          <w:rFonts w:ascii="Times New Roman" w:hAnsi="Times New Roman"/>
          <w:sz w:val="28"/>
        </w:rPr>
        <w:t xml:space="preserve">(в) (п. г.) x </w:t>
      </w:r>
      <w:proofErr w:type="spellStart"/>
      <w:r w:rsidRPr="008729C8">
        <w:rPr>
          <w:rFonts w:ascii="Times New Roman" w:hAnsi="Times New Roman"/>
          <w:sz w:val="28"/>
        </w:rPr>
        <w:t>Хi</w:t>
      </w:r>
      <w:proofErr w:type="spellEnd"/>
      <w:r w:rsidRPr="008729C8">
        <w:rPr>
          <w:rFonts w:ascii="Times New Roman" w:hAnsi="Times New Roman"/>
          <w:sz w:val="28"/>
        </w:rPr>
        <w:t>, где</w:t>
      </w:r>
    </w:p>
    <w:p w:rsidR="007A2605" w:rsidRPr="008729C8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в)</w:t>
      </w:r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597F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норматив на учебные расходы в расчете на одного воспитанника в год;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НРу</w:t>
      </w:r>
      <w:proofErr w:type="gramStart"/>
      <w:r w:rsidRPr="008729C8">
        <w:rPr>
          <w:rFonts w:ascii="Times New Roman" w:hAnsi="Times New Roman"/>
          <w:sz w:val="28"/>
        </w:rPr>
        <w:t>ч</w:t>
      </w:r>
      <w:proofErr w:type="spellEnd"/>
      <w:r w:rsidRPr="008729C8">
        <w:rPr>
          <w:rFonts w:ascii="Times New Roman" w:hAnsi="Times New Roman"/>
          <w:sz w:val="28"/>
        </w:rPr>
        <w:t>(</w:t>
      </w:r>
      <w:proofErr w:type="gramEnd"/>
      <w:r w:rsidRPr="008729C8">
        <w:rPr>
          <w:rFonts w:ascii="Times New Roman" w:hAnsi="Times New Roman"/>
          <w:sz w:val="28"/>
        </w:rPr>
        <w:t>в)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 xml:space="preserve">(п. г.) - </w:t>
      </w:r>
      <w:proofErr w:type="spellStart"/>
      <w:r w:rsidRPr="008729C8">
        <w:rPr>
          <w:rFonts w:ascii="Times New Roman" w:hAnsi="Times New Roman"/>
          <w:sz w:val="28"/>
        </w:rPr>
        <w:t>среднекраевые</w:t>
      </w:r>
      <w:proofErr w:type="spellEnd"/>
      <w:r w:rsidRPr="008729C8">
        <w:rPr>
          <w:rFonts w:ascii="Times New Roman" w:hAnsi="Times New Roman"/>
          <w:sz w:val="28"/>
        </w:rPr>
        <w:t xml:space="preserve"> фактические учебные расходы </w:t>
      </w:r>
      <w:r w:rsidR="009B2F90">
        <w:rPr>
          <w:rFonts w:ascii="Times New Roman" w:hAnsi="Times New Roman"/>
          <w:sz w:val="28"/>
        </w:rPr>
        <w:br/>
      </w:r>
      <w:r w:rsidRPr="008729C8">
        <w:rPr>
          <w:rFonts w:ascii="Times New Roman" w:hAnsi="Times New Roman"/>
          <w:sz w:val="28"/>
        </w:rPr>
        <w:t>за предыдущий год;</w:t>
      </w:r>
    </w:p>
    <w:p w:rsidR="007A2605" w:rsidRDefault="007A2605" w:rsidP="007A2605">
      <w:pPr>
        <w:pStyle w:val="ConsPlusNormal"/>
        <w:jc w:val="both"/>
        <w:rPr>
          <w:rFonts w:ascii="Times New Roman" w:hAnsi="Times New Roman"/>
          <w:sz w:val="28"/>
        </w:rPr>
      </w:pPr>
      <w:proofErr w:type="spellStart"/>
      <w:r w:rsidRPr="008729C8">
        <w:rPr>
          <w:rFonts w:ascii="Times New Roman" w:hAnsi="Times New Roman"/>
          <w:sz w:val="28"/>
        </w:rPr>
        <w:t>Х</w:t>
      </w:r>
      <w:proofErr w:type="gramStart"/>
      <w:r w:rsidRPr="008729C8">
        <w:rPr>
          <w:rFonts w:ascii="Times New Roman" w:hAnsi="Times New Roman"/>
          <w:sz w:val="28"/>
        </w:rPr>
        <w:t>i</w:t>
      </w:r>
      <w:proofErr w:type="spellEnd"/>
      <w:proofErr w:type="gramEnd"/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-</w:t>
      </w:r>
      <w:r w:rsidR="00244541">
        <w:rPr>
          <w:rFonts w:ascii="Times New Roman" w:hAnsi="Times New Roman"/>
          <w:sz w:val="28"/>
        </w:rPr>
        <w:t>  </w:t>
      </w:r>
      <w:r w:rsidRPr="008729C8">
        <w:rPr>
          <w:rFonts w:ascii="Times New Roman" w:hAnsi="Times New Roman"/>
          <w:sz w:val="28"/>
        </w:rPr>
        <w:t>уровень инфляции (потребительских цен).</w:t>
      </w:r>
    </w:p>
    <w:p w:rsidR="007A2605" w:rsidRDefault="007A2605" w:rsidP="007A2605">
      <w:pPr>
        <w:pStyle w:val="ConsPlusNormal"/>
        <w:spacing w:line="360" w:lineRule="auto"/>
        <w:ind w:firstLine="709"/>
        <w:jc w:val="right"/>
        <w:rPr>
          <w:rFonts w:ascii="Times New Roman" w:hAnsi="Times New Roman"/>
          <w:sz w:val="28"/>
        </w:rPr>
        <w:sectPr w:rsidR="007A2605" w:rsidSect="00A3052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3F5DB8" w:rsidRPr="007A2605" w:rsidRDefault="003F5DB8" w:rsidP="003F5DB8">
      <w:pPr>
        <w:ind w:left="6521"/>
        <w:rPr>
          <w:szCs w:val="28"/>
        </w:rPr>
      </w:pPr>
      <w:r w:rsidRPr="007A2605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3F5DB8" w:rsidRPr="007A2605" w:rsidRDefault="003F5DB8" w:rsidP="003F5DB8">
      <w:pPr>
        <w:autoSpaceDE w:val="0"/>
        <w:autoSpaceDN w:val="0"/>
        <w:adjustRightInd w:val="0"/>
        <w:ind w:left="6521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3F5DB8" w:rsidRDefault="003F5DB8" w:rsidP="003F5DB8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A2605" w:rsidRDefault="007A2605" w:rsidP="007A2605">
      <w:pPr>
        <w:pStyle w:val="ConsPlusNormal"/>
        <w:ind w:left="652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A2605" w:rsidRPr="003F5DB8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7A2605" w:rsidRPr="003F5DB8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  <w:r w:rsidRPr="003F5DB8">
        <w:rPr>
          <w:rFonts w:ascii="Times New Roman" w:hAnsi="Times New Roman" w:cs="Times New Roman"/>
          <w:b w:val="0"/>
          <w:sz w:val="28"/>
          <w:szCs w:val="28"/>
        </w:rPr>
        <w:br/>
        <w:t xml:space="preserve">норматив стандартной стоимости педагогической услуги </w:t>
      </w:r>
    </w:p>
    <w:p w:rsidR="007A2605" w:rsidRPr="003F5DB8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с учетом коэффициентов удорожания стандартной стоимости </w:t>
      </w:r>
      <w:r w:rsidR="00EB2E94"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>педагогической услуги, норматив на учебные расходы</w:t>
      </w:r>
      <w:r w:rsidR="00EB2E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для определения размера субвенции на обеспечение государственных гарантий реализации прав на получение общедоступного и бесплатного дошкольного, </w:t>
      </w:r>
      <w:r w:rsidR="00EB2E94"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 xml:space="preserve">начального общего, основного общего, среднего общего, </w:t>
      </w:r>
      <w:r w:rsidR="00EB2E94">
        <w:rPr>
          <w:rFonts w:ascii="Times New Roman" w:hAnsi="Times New Roman" w:cs="Times New Roman"/>
          <w:b w:val="0"/>
          <w:sz w:val="28"/>
          <w:szCs w:val="28"/>
        </w:rPr>
        <w:br/>
      </w:r>
      <w:r w:rsidRPr="003F5DB8">
        <w:rPr>
          <w:rFonts w:ascii="Times New Roman" w:hAnsi="Times New Roman" w:cs="Times New Roman"/>
          <w:b w:val="0"/>
          <w:sz w:val="28"/>
          <w:szCs w:val="28"/>
        </w:rPr>
        <w:t>дополнительного образования детей в муниципальных общеобразовательных организациях Приморского края</w:t>
      </w:r>
    </w:p>
    <w:p w:rsidR="007A2605" w:rsidRPr="003F5DB8" w:rsidRDefault="007A2605" w:rsidP="007A26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F5DB8">
        <w:rPr>
          <w:rFonts w:ascii="Times New Roman" w:hAnsi="Times New Roman" w:cs="Times New Roman"/>
          <w:b w:val="0"/>
          <w:sz w:val="28"/>
          <w:szCs w:val="28"/>
        </w:rPr>
        <w:t>на 2019 год и плановый период 2020 и 2021 годов</w:t>
      </w:r>
    </w:p>
    <w:p w:rsidR="007A2605" w:rsidRPr="00225AAF" w:rsidRDefault="007A2605" w:rsidP="007A260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A2605" w:rsidRPr="003F5DB8" w:rsidRDefault="007A2605" w:rsidP="003F5DB8">
      <w:pPr>
        <w:pStyle w:val="ConsPlusNormal"/>
        <w:widowControl/>
        <w:tabs>
          <w:tab w:val="left" w:pos="1985"/>
        </w:tabs>
        <w:ind w:right="-284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3F5DB8">
        <w:rPr>
          <w:rFonts w:ascii="Times New Roman" w:hAnsi="Times New Roman" w:cs="Times New Roman"/>
          <w:sz w:val="20"/>
          <w:szCs w:val="20"/>
        </w:rPr>
        <w:t>(рублей)</w:t>
      </w:r>
    </w:p>
    <w:tbl>
      <w:tblPr>
        <w:tblW w:w="9874" w:type="dxa"/>
        <w:jc w:val="center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417"/>
        <w:gridCol w:w="1418"/>
        <w:gridCol w:w="1417"/>
        <w:gridCol w:w="1843"/>
        <w:gridCol w:w="1843"/>
        <w:gridCol w:w="1250"/>
      </w:tblGrid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br/>
            </w:r>
            <w:proofErr w:type="gramStart"/>
            <w:r w:rsidRPr="001228D7">
              <w:rPr>
                <w:sz w:val="22"/>
                <w:szCs w:val="22"/>
              </w:rPr>
              <w:t>п</w:t>
            </w:r>
            <w:proofErr w:type="gramEnd"/>
            <w:r w:rsidRPr="001228D7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shd w:val="clear" w:color="auto" w:fill="auto"/>
          </w:tcPr>
          <w:p w:rsidR="00DF35FB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Уровень</w:t>
            </w:r>
          </w:p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общего образования</w:t>
            </w:r>
          </w:p>
        </w:tc>
        <w:tc>
          <w:tcPr>
            <w:tcW w:w="1418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Городской населенный пункт</w:t>
            </w:r>
          </w:p>
        </w:tc>
        <w:tc>
          <w:tcPr>
            <w:tcW w:w="1417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Сельский населен</w:t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ный пункт</w:t>
            </w:r>
          </w:p>
        </w:tc>
        <w:tc>
          <w:tcPr>
            <w:tcW w:w="1843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Городской населенный пункт, расположенный в местности, приравненной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к районам Крайнего Севера</w:t>
            </w:r>
          </w:p>
        </w:tc>
        <w:tc>
          <w:tcPr>
            <w:tcW w:w="1843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Сельский населенный пункт, расположенный в местности, приравненной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br/>
            </w: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к районам Крайнего Севера</w:t>
            </w:r>
          </w:p>
        </w:tc>
        <w:tc>
          <w:tcPr>
            <w:tcW w:w="1250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Норматив на учебные расходы</w:t>
            </w: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</w:tcPr>
          <w:p w:rsidR="00DF35FB" w:rsidRPr="001228D7" w:rsidRDefault="00DF35FB" w:rsidP="001B102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DF35FB" w:rsidRPr="001228D7" w:rsidTr="002A2CB6">
        <w:trPr>
          <w:trHeight w:val="231"/>
          <w:jc w:val="center"/>
        </w:trPr>
        <w:tc>
          <w:tcPr>
            <w:tcW w:w="9874" w:type="dxa"/>
            <w:gridSpan w:val="7"/>
            <w:vAlign w:val="center"/>
          </w:tcPr>
          <w:p w:rsidR="00DF35FB" w:rsidRPr="001228D7" w:rsidRDefault="00DF35FB" w:rsidP="001D1A8B">
            <w:pPr>
              <w:widowControl w:val="0"/>
              <w:autoSpaceDE w:val="0"/>
              <w:autoSpaceDN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1228D7"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>.</w:t>
            </w:r>
            <w:r w:rsidRPr="001228D7">
              <w:rPr>
                <w:bCs/>
                <w:sz w:val="22"/>
                <w:szCs w:val="22"/>
              </w:rPr>
              <w:t>Норматив стандартной стоимости педагогической услуги</w:t>
            </w: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DF35FB" w:rsidRPr="001228D7" w:rsidRDefault="00DF35FB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DF35FB" w:rsidRPr="001228D7" w:rsidRDefault="00DF35FB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942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DF35F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DF35FB" w:rsidRPr="001228D7" w:rsidRDefault="00DF35FB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F35FB" w:rsidRPr="000A0127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DF35FB" w:rsidRPr="000A0127" w:rsidRDefault="00DF35FB" w:rsidP="007B0EC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0A0127">
              <w:rPr>
                <w:bCs/>
                <w:sz w:val="22"/>
                <w:szCs w:val="22"/>
                <w:lang w:val="en-US"/>
              </w:rPr>
              <w:t>II</w:t>
            </w:r>
            <w:r w:rsidRPr="000A0127">
              <w:rPr>
                <w:bCs/>
                <w:sz w:val="22"/>
                <w:szCs w:val="22"/>
              </w:rPr>
              <w:t>.Норматив стоимости педагогической услуги с учетом уровня общего образования</w:t>
            </w: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26 </w:t>
            </w:r>
            <w:r w:rsidRPr="00DF35FB">
              <w:rPr>
                <w:bCs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58 </w:t>
            </w:r>
            <w:r w:rsidRPr="00DF35FB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29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688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66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DF35FB" w:rsidRPr="001228D7" w:rsidRDefault="00DF35FB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38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85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980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96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728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DF35FB" w:rsidRPr="001228D7" w:rsidRDefault="00DF35FB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F35FB" w:rsidRPr="001228D7" w:rsidTr="002A2CB6">
        <w:trPr>
          <w:trHeight w:val="255"/>
          <w:jc w:val="center"/>
        </w:trPr>
        <w:tc>
          <w:tcPr>
            <w:tcW w:w="686" w:type="dxa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35FB" w:rsidRPr="001228D7" w:rsidRDefault="00DF35FB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46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608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104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032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52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433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F35FB" w:rsidRPr="00DF35FB" w:rsidRDefault="00DF35FB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DF35FB">
              <w:rPr>
                <w:bCs/>
                <w:color w:val="000000"/>
                <w:sz w:val="22"/>
                <w:szCs w:val="22"/>
              </w:rPr>
              <w:t>117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DF35FB">
              <w:rPr>
                <w:bCs/>
                <w:color w:val="000000"/>
                <w:sz w:val="22"/>
                <w:szCs w:val="22"/>
              </w:rPr>
              <w:t>036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DF35FB" w:rsidRPr="001228D7" w:rsidRDefault="00DF35FB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DF35FB" w:rsidRPr="001228D7" w:rsidTr="002A2CB6">
        <w:trPr>
          <w:trHeight w:val="72"/>
          <w:jc w:val="center"/>
        </w:trPr>
        <w:tc>
          <w:tcPr>
            <w:tcW w:w="9874" w:type="dxa"/>
            <w:gridSpan w:val="7"/>
            <w:vAlign w:val="center"/>
          </w:tcPr>
          <w:p w:rsidR="00DF35FB" w:rsidRPr="00DF35FB" w:rsidRDefault="00DF35FB" w:rsidP="007B0EC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F35FB">
              <w:rPr>
                <w:bCs/>
                <w:sz w:val="22"/>
                <w:szCs w:val="22"/>
                <w:lang w:val="en-US"/>
              </w:rPr>
              <w:t>III</w:t>
            </w:r>
            <w:r w:rsidRPr="00DF35FB">
              <w:rPr>
                <w:bCs/>
                <w:sz w:val="22"/>
                <w:szCs w:val="22"/>
              </w:rPr>
              <w:t xml:space="preserve">.Норматив стоимости педагогической услуги с учетом уровня общего образования </w:t>
            </w:r>
            <w:r>
              <w:rPr>
                <w:bCs/>
                <w:sz w:val="22"/>
                <w:szCs w:val="22"/>
              </w:rPr>
              <w:br/>
            </w:r>
            <w:r w:rsidRPr="00DF35FB">
              <w:rPr>
                <w:bCs/>
                <w:sz w:val="22"/>
                <w:szCs w:val="22"/>
              </w:rPr>
              <w:t>(с учетом деления классов на группы)</w:t>
            </w:r>
          </w:p>
        </w:tc>
      </w:tr>
      <w:tr w:rsidR="007B0EC5" w:rsidRPr="001228D7" w:rsidTr="002A2CB6">
        <w:trPr>
          <w:trHeight w:val="255"/>
          <w:jc w:val="center"/>
        </w:trPr>
        <w:tc>
          <w:tcPr>
            <w:tcW w:w="686" w:type="dxa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32 724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73 041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36 813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82 171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7B0EC5" w:rsidRPr="001228D7" w:rsidRDefault="007B0EC5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FB572F" w:rsidRPr="001228D7" w:rsidTr="002A2CB6">
        <w:trPr>
          <w:trHeight w:val="25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72F" w:rsidRPr="001228D7" w:rsidRDefault="00FB572F" w:rsidP="00FB572F">
            <w:pPr>
              <w:pageBreakBefore/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2F" w:rsidRPr="001228D7" w:rsidRDefault="00FB572F" w:rsidP="00FB572F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2F" w:rsidRPr="00FB572F" w:rsidRDefault="00FB572F" w:rsidP="00FB572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2F" w:rsidRPr="00FB572F" w:rsidRDefault="00FB572F" w:rsidP="00FB572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2F" w:rsidRPr="00FB572F" w:rsidRDefault="00FB572F" w:rsidP="00FB572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2F" w:rsidRPr="00FB572F" w:rsidRDefault="00FB572F" w:rsidP="00FB572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FB572F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72F" w:rsidRPr="00FB572F" w:rsidRDefault="00FB572F" w:rsidP="00FB572F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B572F">
              <w:rPr>
                <w:rFonts w:eastAsia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B0EC5" w:rsidRPr="001228D7" w:rsidTr="002A2CB6">
        <w:trPr>
          <w:trHeight w:val="255"/>
          <w:jc w:val="center"/>
        </w:trPr>
        <w:tc>
          <w:tcPr>
            <w:tcW w:w="686" w:type="dxa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69 721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155 624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78 436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175 078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7B0EC5" w:rsidRPr="001228D7" w:rsidRDefault="007B0EC5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7B0EC5" w:rsidRPr="001228D7" w:rsidTr="002A2CB6">
        <w:trPr>
          <w:trHeight w:val="255"/>
          <w:jc w:val="center"/>
        </w:trPr>
        <w:tc>
          <w:tcPr>
            <w:tcW w:w="686" w:type="dxa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102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227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830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114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828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256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7B0EC5" w:rsidRPr="001228D7" w:rsidRDefault="007B0EC5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7B0EC5" w:rsidRPr="001228D7" w:rsidTr="002A2CB6">
        <w:trPr>
          <w:trHeight w:val="255"/>
          <w:jc w:val="center"/>
        </w:trPr>
        <w:tc>
          <w:tcPr>
            <w:tcW w:w="9874" w:type="dxa"/>
            <w:gridSpan w:val="7"/>
          </w:tcPr>
          <w:p w:rsidR="007B0EC5" w:rsidRPr="007B0EC5" w:rsidRDefault="007B0EC5" w:rsidP="001B102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B0EC5">
              <w:rPr>
                <w:sz w:val="22"/>
                <w:szCs w:val="22"/>
                <w:lang w:val="en-US"/>
              </w:rPr>
              <w:t>IV</w:t>
            </w:r>
            <w:r>
              <w:rPr>
                <w:sz w:val="22"/>
                <w:szCs w:val="22"/>
              </w:rPr>
              <w:t>.</w:t>
            </w:r>
            <w:r w:rsidRPr="007B0EC5">
              <w:rPr>
                <w:sz w:val="22"/>
                <w:szCs w:val="22"/>
              </w:rPr>
              <w:t>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7B0EC5" w:rsidRPr="001228D7" w:rsidTr="002A2CB6">
        <w:trPr>
          <w:trHeight w:val="255"/>
          <w:jc w:val="center"/>
        </w:trPr>
        <w:tc>
          <w:tcPr>
            <w:tcW w:w="686" w:type="dxa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0EC5" w:rsidRPr="001228D7" w:rsidRDefault="007B0EC5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B0EC5" w:rsidRPr="007B0EC5" w:rsidRDefault="007B0EC5" w:rsidP="003A774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34</w:t>
            </w:r>
            <w:r w:rsidR="003A7745"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B0EC5" w:rsidRPr="007B0EC5" w:rsidRDefault="007B0EC5" w:rsidP="003A774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42</w:t>
            </w:r>
            <w:r w:rsidR="003A7745"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802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7B0EC5" w:rsidP="003A774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B0EC5">
              <w:rPr>
                <w:bCs/>
                <w:color w:val="000000"/>
                <w:sz w:val="22"/>
                <w:szCs w:val="22"/>
              </w:rPr>
              <w:t>40</w:t>
            </w:r>
            <w:r w:rsidR="003A7745">
              <w:rPr>
                <w:bCs/>
                <w:color w:val="000000"/>
                <w:sz w:val="22"/>
                <w:szCs w:val="22"/>
              </w:rPr>
              <w:t> </w:t>
            </w:r>
            <w:r w:rsidRPr="007B0EC5">
              <w:rPr>
                <w:bCs/>
                <w:color w:val="000000"/>
                <w:sz w:val="22"/>
                <w:szCs w:val="22"/>
              </w:rPr>
              <w:t>037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B0EC5" w:rsidRPr="007B0EC5" w:rsidRDefault="003A7745" w:rsidP="007B0EC5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50 </w:t>
            </w:r>
            <w:r w:rsidR="007B0EC5" w:rsidRPr="007B0EC5">
              <w:rPr>
                <w:bCs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7B0EC5" w:rsidRPr="007B0EC5" w:rsidRDefault="003A7745" w:rsidP="007B0EC5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2 </w:t>
            </w:r>
            <w:r w:rsidR="007B0EC5" w:rsidRPr="007B0EC5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715</w:t>
            </w:r>
          </w:p>
        </w:tc>
      </w:tr>
      <w:tr w:rsidR="003A7745" w:rsidRPr="001228D7" w:rsidTr="002A2CB6">
        <w:trPr>
          <w:trHeight w:val="255"/>
          <w:jc w:val="center"/>
        </w:trPr>
        <w:tc>
          <w:tcPr>
            <w:tcW w:w="9874" w:type="dxa"/>
            <w:gridSpan w:val="7"/>
          </w:tcPr>
          <w:p w:rsidR="003A7745" w:rsidRPr="003A7745" w:rsidRDefault="003A7745" w:rsidP="003A774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3A7745">
              <w:rPr>
                <w:sz w:val="22"/>
                <w:szCs w:val="22"/>
                <w:lang w:val="en-US"/>
              </w:rPr>
              <w:t>V</w:t>
            </w:r>
            <w:r w:rsidRPr="003A7745">
              <w:rPr>
                <w:sz w:val="22"/>
                <w:szCs w:val="22"/>
              </w:rPr>
              <w:t xml:space="preserve">.Норматив стандартной стоимости педагогической услуги на одного воспитанника дошкольной группы муниципальной общеобразовательной организации с учетом коэффициентов удорожания стандартной стоимости педагогической услуги  </w:t>
            </w:r>
          </w:p>
        </w:tc>
      </w:tr>
      <w:tr w:rsidR="003A7745" w:rsidRPr="003A7745" w:rsidTr="002A2CB6">
        <w:trPr>
          <w:trHeight w:val="255"/>
          <w:jc w:val="center"/>
        </w:trPr>
        <w:tc>
          <w:tcPr>
            <w:tcW w:w="686" w:type="dxa"/>
          </w:tcPr>
          <w:p w:rsidR="003A7745" w:rsidRPr="003A7745" w:rsidRDefault="003A7745" w:rsidP="001B1025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A7745" w:rsidRPr="003A7745" w:rsidRDefault="003A7745" w:rsidP="001B1025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7745" w:rsidRPr="003A7745" w:rsidRDefault="003A7745" w:rsidP="003A77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42 </w:t>
            </w:r>
            <w:r w:rsidRPr="003A7745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7745" w:rsidRPr="003A7745" w:rsidRDefault="003A7745" w:rsidP="003A77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53 </w:t>
            </w:r>
            <w:r w:rsidRPr="003A7745">
              <w:rPr>
                <w:color w:val="000000"/>
                <w:sz w:val="22"/>
                <w:szCs w:val="22"/>
              </w:rPr>
              <w:t>503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A7745" w:rsidRPr="003A7745" w:rsidRDefault="003A7745" w:rsidP="003A7745">
            <w:pPr>
              <w:jc w:val="center"/>
              <w:rPr>
                <w:color w:val="000000"/>
                <w:sz w:val="22"/>
                <w:szCs w:val="22"/>
              </w:rPr>
            </w:pPr>
            <w:r w:rsidRPr="003A7745">
              <w:rPr>
                <w:color w:val="000000"/>
                <w:sz w:val="22"/>
                <w:szCs w:val="22"/>
              </w:rPr>
              <w:t>50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3A7745">
              <w:rPr>
                <w:color w:val="000000"/>
                <w:sz w:val="22"/>
                <w:szCs w:val="22"/>
              </w:rPr>
              <w:t>046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A7745" w:rsidRPr="003A7745" w:rsidRDefault="003A7745" w:rsidP="003A7745">
            <w:pPr>
              <w:jc w:val="center"/>
              <w:rPr>
                <w:color w:val="000000"/>
                <w:sz w:val="22"/>
                <w:szCs w:val="22"/>
              </w:rPr>
            </w:pPr>
            <w:r w:rsidRPr="003A7745">
              <w:rPr>
                <w:color w:val="000000"/>
                <w:sz w:val="22"/>
                <w:szCs w:val="22"/>
              </w:rPr>
              <w:t>62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3A7745">
              <w:rPr>
                <w:color w:val="000000"/>
                <w:sz w:val="22"/>
                <w:szCs w:val="22"/>
              </w:rPr>
              <w:t>559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3A7745" w:rsidRPr="003A7745" w:rsidRDefault="003A7745" w:rsidP="003A7745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3A7745">
              <w:rPr>
                <w:rFonts w:ascii="Times New Roman" w:eastAsia="Calibri" w:hAnsi="Times New Roman" w:cs="Times New Roman"/>
                <w:color w:val="000000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 </w:t>
            </w:r>
            <w:r w:rsidRPr="003A7745">
              <w:rPr>
                <w:rFonts w:ascii="Times New Roman" w:eastAsia="Calibri" w:hAnsi="Times New Roman" w:cs="Times New Roman"/>
                <w:color w:val="000000"/>
                <w:lang w:eastAsia="en-US"/>
              </w:rPr>
              <w:t>715</w:t>
            </w:r>
          </w:p>
        </w:tc>
      </w:tr>
      <w:tr w:rsidR="00EC76C5" w:rsidRPr="003A7745" w:rsidTr="002A2CB6">
        <w:trPr>
          <w:trHeight w:val="255"/>
          <w:jc w:val="center"/>
        </w:trPr>
        <w:tc>
          <w:tcPr>
            <w:tcW w:w="9874" w:type="dxa"/>
            <w:gridSpan w:val="7"/>
          </w:tcPr>
          <w:p w:rsidR="00EC76C5" w:rsidRPr="00EC76C5" w:rsidRDefault="00EC76C5" w:rsidP="003A7745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EC76C5">
              <w:rPr>
                <w:rFonts w:ascii="Times New Roman" w:hAnsi="Times New Roman" w:cs="Times New Roman"/>
              </w:rPr>
              <w:t>Общеобразовательная программа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686" w:type="dxa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  <w:r w:rsidR="004E428B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58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904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29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688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66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686" w:type="dxa"/>
          </w:tcPr>
          <w:p w:rsidR="002C53C3" w:rsidRPr="001228D7" w:rsidRDefault="004E428B" w:rsidP="004E428B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2C53C3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38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85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980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96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728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686" w:type="dxa"/>
          </w:tcPr>
          <w:p w:rsidR="002C53C3" w:rsidRPr="001228D7" w:rsidRDefault="004E428B" w:rsidP="004E428B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2C53C3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46 608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104 032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52 433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117 036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C53C3" w:rsidRPr="002C53C3" w:rsidRDefault="002C53C3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sz w:val="22"/>
                <w:szCs w:val="22"/>
              </w:rPr>
              <w:t>2.Общеобразовательная программа (с учетом деления классов на группы)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686" w:type="dxa"/>
          </w:tcPr>
          <w:p w:rsidR="002C53C3" w:rsidRPr="001228D7" w:rsidRDefault="004E428B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724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73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041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813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82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686" w:type="dxa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  <w:r w:rsidR="004E428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69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721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155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624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78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175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078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2C53C3" w:rsidRPr="003A7745" w:rsidTr="002A2CB6">
        <w:trPr>
          <w:trHeight w:val="255"/>
          <w:jc w:val="center"/>
        </w:trPr>
        <w:tc>
          <w:tcPr>
            <w:tcW w:w="686" w:type="dxa"/>
          </w:tcPr>
          <w:p w:rsidR="002C53C3" w:rsidRPr="001228D7" w:rsidRDefault="004E428B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C53C3" w:rsidRPr="001228D7" w:rsidRDefault="002C53C3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102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227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830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114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828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256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C53C3" w:rsidRPr="002C53C3" w:rsidRDefault="002C53C3" w:rsidP="002C53C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C53C3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C53C3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sz w:val="22"/>
                <w:szCs w:val="22"/>
              </w:rPr>
              <w:t>3.Общеобразовательная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4E428B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30</w:t>
            </w:r>
            <w:r w:rsidR="00B105F7" w:rsidRP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349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67</w:t>
            </w:r>
            <w:r w:rsidR="00B105F7" w:rsidRP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740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105F7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34</w:t>
            </w:r>
            <w:r w:rsidRPr="00B105F7">
              <w:rPr>
                <w:sz w:val="22"/>
                <w:szCs w:val="22"/>
              </w:rPr>
              <w:t xml:space="preserve"> </w:t>
            </w:r>
            <w:r w:rsidRPr="00B105F7">
              <w:rPr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105F7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76</w:t>
            </w:r>
            <w:r w:rsidRPr="00B105F7">
              <w:rPr>
                <w:sz w:val="22"/>
                <w:szCs w:val="22"/>
              </w:rPr>
              <w:t xml:space="preserve"> </w:t>
            </w:r>
            <w:r w:rsidRPr="00B105F7">
              <w:rPr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2</w:t>
            </w:r>
            <w:r w:rsidR="00B105F7" w:rsidRP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B90FB8" w:rsidRPr="003A7745" w:rsidTr="002A2CB6">
        <w:trPr>
          <w:trHeight w:val="521"/>
          <w:jc w:val="center"/>
        </w:trPr>
        <w:tc>
          <w:tcPr>
            <w:tcW w:w="686" w:type="dxa"/>
          </w:tcPr>
          <w:p w:rsidR="00B90FB8" w:rsidRPr="001228D7" w:rsidRDefault="004E428B" w:rsidP="004E428B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B90FB8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44</w:t>
            </w:r>
            <w:r w:rsidR="00B105F7" w:rsidRP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298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98</w:t>
            </w:r>
            <w:r w:rsidR="00B105F7" w:rsidRP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877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49</w:t>
            </w:r>
            <w:r w:rsidR="00B105F7" w:rsidRPr="00B105F7">
              <w:rPr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111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3</w:t>
            </w:r>
            <w:r w:rsidR="00B105F7" w:rsidRPr="00B105F7">
              <w:rPr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  <w:r w:rsidR="004E428B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53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599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119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637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60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298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134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591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105F7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105F7">
              <w:rPr>
                <w:bCs/>
                <w:color w:val="000000"/>
                <w:sz w:val="22"/>
                <w:szCs w:val="22"/>
              </w:rPr>
              <w:t>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105F7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sz w:val="22"/>
                <w:szCs w:val="22"/>
              </w:rPr>
              <w:t>4.Общеобразовательная программа с углубленным изучением отдельных учебных предметов или профильного обучен</w:t>
            </w:r>
            <w:bookmarkStart w:id="0" w:name="_GoBack"/>
            <w:bookmarkEnd w:id="0"/>
            <w:r w:rsidRPr="00B90FB8">
              <w:rPr>
                <w:sz w:val="22"/>
                <w:szCs w:val="22"/>
              </w:rPr>
              <w:t>ия (с учетом деления классов на группы)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7B6D91" w:rsidP="007B6D9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B90FB8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37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83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998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42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497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</w:t>
            </w:r>
            <w:r w:rsidRPr="00B90FB8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7B6D91" w:rsidP="007B6D9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B90FB8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80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178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967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90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201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7B6D91" w:rsidP="007B6D9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B90FB8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117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382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262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132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053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754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</w:t>
            </w:r>
            <w:r w:rsidRPr="00B90FB8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B90FB8" w:rsidRPr="001228D7" w:rsidTr="002A2CB6">
        <w:trPr>
          <w:trHeight w:val="144"/>
          <w:jc w:val="center"/>
        </w:trPr>
        <w:tc>
          <w:tcPr>
            <w:tcW w:w="686" w:type="dxa"/>
            <w:vAlign w:val="center"/>
          </w:tcPr>
          <w:p w:rsidR="00B90FB8" w:rsidRPr="001228D7" w:rsidRDefault="00B90FB8" w:rsidP="00B90FB8">
            <w:pPr>
              <w:pageBreakBefore/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B90FB8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90FB8" w:rsidRPr="001228D7" w:rsidRDefault="00B90FB8" w:rsidP="00B90FB8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B90FB8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FB8" w:rsidRPr="001228D7" w:rsidRDefault="00B90FB8" w:rsidP="00B90FB8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FB8" w:rsidRPr="001228D7" w:rsidRDefault="00B90FB8" w:rsidP="00B90FB8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B90FB8" w:rsidRPr="001228D7" w:rsidRDefault="00B90FB8" w:rsidP="00B90FB8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B90FB8" w:rsidRPr="00B90FB8" w:rsidRDefault="00B90FB8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sz w:val="22"/>
                <w:szCs w:val="22"/>
              </w:rPr>
              <w:t>5.Специальная общеобразовательная программа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E079CF" w:rsidP="00E079CF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B90FB8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31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70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105F7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35 </w:t>
            </w:r>
            <w:r w:rsidR="00B90FB8" w:rsidRPr="00B90FB8">
              <w:rPr>
                <w:bCs/>
                <w:color w:val="000000"/>
                <w:sz w:val="22"/>
                <w:szCs w:val="22"/>
              </w:rPr>
              <w:t>626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105F7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79 </w:t>
            </w:r>
            <w:r w:rsidR="00B90FB8" w:rsidRPr="00B90FB8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E079CF" w:rsidP="00E079CF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B90FB8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46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103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52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116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90FB8" w:rsidRDefault="00B105F7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</w:t>
            </w:r>
            <w:r w:rsidR="00B90FB8" w:rsidRPr="00B90FB8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B90FB8" w:rsidRPr="003A7745" w:rsidTr="002A2CB6">
        <w:trPr>
          <w:trHeight w:val="255"/>
          <w:jc w:val="center"/>
        </w:trPr>
        <w:tc>
          <w:tcPr>
            <w:tcW w:w="686" w:type="dxa"/>
          </w:tcPr>
          <w:p w:rsidR="00B90FB8" w:rsidRPr="001228D7" w:rsidRDefault="00E079CF" w:rsidP="00E079CF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B90FB8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90FB8" w:rsidRPr="001228D7" w:rsidRDefault="00B90FB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55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124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838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62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920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140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B90FB8" w:rsidRPr="00B90FB8" w:rsidRDefault="00B90FB8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90FB8">
              <w:rPr>
                <w:bCs/>
                <w:color w:val="000000"/>
                <w:sz w:val="22"/>
                <w:szCs w:val="22"/>
              </w:rPr>
              <w:t>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B90FB8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E3772F" w:rsidRPr="003A7745" w:rsidTr="002A2CB6">
        <w:trPr>
          <w:trHeight w:val="255"/>
          <w:jc w:val="center"/>
        </w:trPr>
        <w:tc>
          <w:tcPr>
            <w:tcW w:w="9874" w:type="dxa"/>
            <w:gridSpan w:val="7"/>
          </w:tcPr>
          <w:p w:rsidR="00E3772F" w:rsidRPr="00E3772F" w:rsidRDefault="00E3772F" w:rsidP="00B90FB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E3772F">
              <w:rPr>
                <w:sz w:val="22"/>
                <w:szCs w:val="22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E3772F" w:rsidRPr="003A7745" w:rsidTr="002A2CB6">
        <w:trPr>
          <w:trHeight w:val="255"/>
          <w:jc w:val="center"/>
        </w:trPr>
        <w:tc>
          <w:tcPr>
            <w:tcW w:w="686" w:type="dxa"/>
          </w:tcPr>
          <w:p w:rsidR="00E3772F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E3772F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772F" w:rsidRPr="001228D7" w:rsidRDefault="00E3772F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39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87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44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98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605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E3772F" w:rsidRPr="003A7745" w:rsidTr="002A2CB6">
        <w:trPr>
          <w:trHeight w:val="255"/>
          <w:jc w:val="center"/>
        </w:trPr>
        <w:tc>
          <w:tcPr>
            <w:tcW w:w="686" w:type="dxa"/>
          </w:tcPr>
          <w:p w:rsidR="00E3772F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E3772F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772F" w:rsidRPr="001228D7" w:rsidRDefault="00E3772F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83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665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186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749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210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3 550</w:t>
            </w:r>
          </w:p>
        </w:tc>
      </w:tr>
      <w:tr w:rsidR="00E3772F" w:rsidRPr="003A7745" w:rsidTr="002A2CB6">
        <w:trPr>
          <w:trHeight w:val="255"/>
          <w:jc w:val="center"/>
        </w:trPr>
        <w:tc>
          <w:tcPr>
            <w:tcW w:w="686" w:type="dxa"/>
          </w:tcPr>
          <w:p w:rsidR="00E3772F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E3772F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772F" w:rsidRPr="001228D7" w:rsidRDefault="00E3772F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122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273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137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307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E3772F">
              <w:rPr>
                <w:bCs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E3772F" w:rsidRPr="00E3772F" w:rsidRDefault="00E3772F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3772F">
              <w:rPr>
                <w:bCs/>
                <w:color w:val="000000"/>
                <w:sz w:val="22"/>
                <w:szCs w:val="22"/>
              </w:rPr>
              <w:t>4 430</w:t>
            </w:r>
          </w:p>
        </w:tc>
      </w:tr>
      <w:tr w:rsidR="00C83E51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C83E51" w:rsidRPr="00C83E51" w:rsidRDefault="00C83E51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Pr="00C83E51">
              <w:rPr>
                <w:sz w:val="22"/>
                <w:szCs w:val="22"/>
              </w:rPr>
              <w:t>Общеобразовательная программа по индивидуальному учебному плану</w:t>
            </w:r>
          </w:p>
        </w:tc>
      </w:tr>
      <w:tr w:rsidR="00C83E51" w:rsidRPr="003A7745" w:rsidTr="002A2CB6">
        <w:trPr>
          <w:trHeight w:val="255"/>
          <w:jc w:val="center"/>
        </w:trPr>
        <w:tc>
          <w:tcPr>
            <w:tcW w:w="686" w:type="dxa"/>
          </w:tcPr>
          <w:p w:rsidR="00C83E51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C83E51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3E51" w:rsidRPr="001228D7" w:rsidRDefault="00C83E5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31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668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70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685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83E51" w:rsidRPr="00C83E51" w:rsidRDefault="00B105F7" w:rsidP="00C83E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35 </w:t>
            </w:r>
            <w:r w:rsidR="00C83E51" w:rsidRPr="00C83E51">
              <w:rPr>
                <w:bCs/>
                <w:color w:val="000000"/>
                <w:sz w:val="22"/>
                <w:szCs w:val="22"/>
              </w:rPr>
              <w:t>626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79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600</w:t>
            </w:r>
          </w:p>
        </w:tc>
      </w:tr>
      <w:tr w:rsidR="00C83E51" w:rsidRPr="003A7745" w:rsidTr="002A2CB6">
        <w:trPr>
          <w:trHeight w:val="255"/>
          <w:jc w:val="center"/>
        </w:trPr>
        <w:tc>
          <w:tcPr>
            <w:tcW w:w="686" w:type="dxa"/>
          </w:tcPr>
          <w:p w:rsidR="00C83E51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C83E51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3E51" w:rsidRPr="001228D7" w:rsidRDefault="00C83E5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46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103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52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116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550</w:t>
            </w:r>
          </w:p>
        </w:tc>
      </w:tr>
      <w:tr w:rsidR="00C83E51" w:rsidRPr="003A7745" w:rsidTr="002A2CB6">
        <w:trPr>
          <w:trHeight w:val="255"/>
          <w:jc w:val="center"/>
        </w:trPr>
        <w:tc>
          <w:tcPr>
            <w:tcW w:w="686" w:type="dxa"/>
          </w:tcPr>
          <w:p w:rsidR="00C83E51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C83E51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83E51" w:rsidRPr="001228D7" w:rsidRDefault="00C83E5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55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124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838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62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920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140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C83E51" w:rsidRPr="00C83E51" w:rsidRDefault="00C83E5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83E51">
              <w:rPr>
                <w:bCs/>
                <w:color w:val="000000"/>
                <w:sz w:val="22"/>
                <w:szCs w:val="22"/>
              </w:rPr>
              <w:t>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C83E51">
              <w:rPr>
                <w:bCs/>
                <w:color w:val="000000"/>
                <w:sz w:val="22"/>
                <w:szCs w:val="22"/>
              </w:rPr>
              <w:t>430</w:t>
            </w:r>
          </w:p>
        </w:tc>
      </w:tr>
      <w:tr w:rsidR="008151C8" w:rsidRPr="003A7745" w:rsidTr="002A2CB6">
        <w:trPr>
          <w:trHeight w:val="230"/>
          <w:jc w:val="center"/>
        </w:trPr>
        <w:tc>
          <w:tcPr>
            <w:tcW w:w="9874" w:type="dxa"/>
            <w:gridSpan w:val="7"/>
            <w:vAlign w:val="center"/>
          </w:tcPr>
          <w:p w:rsidR="008151C8" w:rsidRPr="00BC26CE" w:rsidRDefault="008151C8" w:rsidP="008151C8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Pr="00BC26CE">
              <w:rPr>
                <w:rFonts w:ascii="Times New Roman" w:hAnsi="Times New Roman" w:cs="Times New Roman"/>
              </w:rPr>
              <w:t>Общеобразовательная программа по индивидуальному учебному плану</w:t>
            </w:r>
          </w:p>
          <w:p w:rsidR="008151C8" w:rsidRPr="008151C8" w:rsidRDefault="008151C8" w:rsidP="008151C8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C26CE">
              <w:rPr>
                <w:rFonts w:ascii="Times New Roman" w:hAnsi="Times New Roman" w:cs="Times New Roman"/>
              </w:rPr>
              <w:t>(с учетом деления классов на группы)</w:t>
            </w:r>
          </w:p>
        </w:tc>
      </w:tr>
      <w:tr w:rsidR="008151C8" w:rsidRPr="003A7745" w:rsidTr="002A2CB6">
        <w:trPr>
          <w:trHeight w:val="255"/>
          <w:jc w:val="center"/>
        </w:trPr>
        <w:tc>
          <w:tcPr>
            <w:tcW w:w="686" w:type="dxa"/>
          </w:tcPr>
          <w:p w:rsidR="008151C8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8151C8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51C8" w:rsidRPr="001228D7" w:rsidRDefault="008151C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39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87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649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44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98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605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376</w:t>
            </w:r>
          </w:p>
        </w:tc>
      </w:tr>
      <w:tr w:rsidR="008151C8" w:rsidRPr="003A7745" w:rsidTr="002A2CB6">
        <w:trPr>
          <w:trHeight w:val="255"/>
          <w:jc w:val="center"/>
        </w:trPr>
        <w:tc>
          <w:tcPr>
            <w:tcW w:w="686" w:type="dxa"/>
          </w:tcPr>
          <w:p w:rsidR="008151C8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8151C8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51C8" w:rsidRPr="001228D7" w:rsidRDefault="008151C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83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665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186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749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94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210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</w:t>
            </w:r>
            <w:r w:rsidRPr="008151C8">
              <w:rPr>
                <w:bCs/>
                <w:color w:val="000000"/>
                <w:sz w:val="22"/>
                <w:szCs w:val="22"/>
              </w:rPr>
              <w:t>245</w:t>
            </w:r>
          </w:p>
        </w:tc>
      </w:tr>
      <w:tr w:rsidR="008151C8" w:rsidRPr="003A7745" w:rsidTr="002A2CB6">
        <w:trPr>
          <w:trHeight w:val="255"/>
          <w:jc w:val="center"/>
        </w:trPr>
        <w:tc>
          <w:tcPr>
            <w:tcW w:w="686" w:type="dxa"/>
          </w:tcPr>
          <w:p w:rsidR="008151C8" w:rsidRPr="001228D7" w:rsidRDefault="002E0F01" w:rsidP="002E0F0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8151C8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51C8" w:rsidRPr="001228D7" w:rsidRDefault="008151C8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122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273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137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795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307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8151C8" w:rsidRPr="008151C8" w:rsidRDefault="008151C8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151C8">
              <w:rPr>
                <w:bCs/>
                <w:color w:val="000000"/>
                <w:sz w:val="22"/>
                <w:szCs w:val="22"/>
              </w:rPr>
              <w:t>3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151C8">
              <w:rPr>
                <w:bCs/>
                <w:color w:val="000000"/>
                <w:sz w:val="22"/>
                <w:szCs w:val="22"/>
              </w:rPr>
              <w:t>866</w:t>
            </w: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9874" w:type="dxa"/>
            <w:gridSpan w:val="7"/>
          </w:tcPr>
          <w:p w:rsidR="00244541" w:rsidRPr="00244541" w:rsidRDefault="00244541" w:rsidP="008151C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sz w:val="22"/>
                <w:szCs w:val="22"/>
              </w:rPr>
              <w:t>9.Дополнительная общеобразовательная программа за рамками базисного учебного плана</w:t>
            </w: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686" w:type="dxa"/>
          </w:tcPr>
          <w:p w:rsidR="00244541" w:rsidRPr="001228D7" w:rsidRDefault="002A2CB6" w:rsidP="002A2CB6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244541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4541" w:rsidRPr="001228D7" w:rsidRDefault="0024454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5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890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969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6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627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686" w:type="dxa"/>
          </w:tcPr>
          <w:p w:rsidR="00244541" w:rsidRPr="001228D7" w:rsidRDefault="002A2CB6" w:rsidP="002A2CB6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244541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4541" w:rsidRPr="001228D7" w:rsidRDefault="0024454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3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852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8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598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4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334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B105F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9</w:t>
            </w:r>
            <w:r w:rsidR="00B105F7"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673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686" w:type="dxa"/>
          </w:tcPr>
          <w:p w:rsidR="00244541" w:rsidRPr="001228D7" w:rsidRDefault="002A2CB6" w:rsidP="002A2CB6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244541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4541" w:rsidRPr="001228D7" w:rsidRDefault="0024454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4 661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10 403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5 243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11 704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244541" w:rsidRPr="00244541" w:rsidRDefault="00244541" w:rsidP="00244541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244541">
              <w:rPr>
                <w:rFonts w:ascii="Times New Roman" w:hAnsi="Times New Roman" w:cs="Times New Roman"/>
              </w:rPr>
              <w:t>Дополнительная общеобразовательная программа за рамками базисного учебного плана</w:t>
            </w:r>
          </w:p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sz w:val="22"/>
                <w:szCs w:val="22"/>
              </w:rPr>
              <w:t>(с учетом деления классов на группы)</w:t>
            </w: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686" w:type="dxa"/>
          </w:tcPr>
          <w:p w:rsidR="00244541" w:rsidRPr="001228D7" w:rsidRDefault="002A2CB6" w:rsidP="002A2CB6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244541" w:rsidRPr="001228D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4541" w:rsidRPr="001228D7" w:rsidRDefault="0024454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3 272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7 304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3 682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8 217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B4E13" w:rsidRPr="001228D7" w:rsidTr="002A2CB6">
        <w:trPr>
          <w:trHeight w:val="144"/>
          <w:jc w:val="center"/>
        </w:trPr>
        <w:tc>
          <w:tcPr>
            <w:tcW w:w="686" w:type="dxa"/>
            <w:vAlign w:val="center"/>
          </w:tcPr>
          <w:p w:rsidR="00BB4E13" w:rsidRPr="001228D7" w:rsidRDefault="00BB4E13" w:rsidP="00EF1B33">
            <w:pPr>
              <w:pageBreakBefore/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4E13" w:rsidRPr="001228D7" w:rsidRDefault="00BB4E13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4E13" w:rsidRPr="001228D7" w:rsidRDefault="00BB4E13" w:rsidP="00EF1B33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4E13" w:rsidRPr="001228D7" w:rsidRDefault="00BB4E13" w:rsidP="00EF1B33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4E13" w:rsidRPr="001228D7" w:rsidRDefault="00BB4E13" w:rsidP="00EF1B33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B4E13" w:rsidRPr="001228D7" w:rsidRDefault="00BB4E13" w:rsidP="00EF1B33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BB4E13" w:rsidRPr="001228D7" w:rsidRDefault="00BB4E13" w:rsidP="00EF1B33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686" w:type="dxa"/>
          </w:tcPr>
          <w:p w:rsidR="00244541" w:rsidRPr="001228D7" w:rsidRDefault="002A2CB6" w:rsidP="002A2CB6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244541" w:rsidRPr="001228D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4541" w:rsidRPr="001228D7" w:rsidRDefault="0024454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6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972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845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17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44541" w:rsidRPr="003A7745" w:rsidTr="002A2CB6">
        <w:trPr>
          <w:trHeight w:val="255"/>
          <w:jc w:val="center"/>
        </w:trPr>
        <w:tc>
          <w:tcPr>
            <w:tcW w:w="686" w:type="dxa"/>
          </w:tcPr>
          <w:p w:rsidR="00244541" w:rsidRPr="001228D7" w:rsidRDefault="002A2CB6" w:rsidP="002A2CB6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244541" w:rsidRPr="001228D7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4541" w:rsidRPr="001228D7" w:rsidRDefault="00244541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783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11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482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244541">
              <w:rPr>
                <w:bCs/>
                <w:color w:val="000000"/>
                <w:sz w:val="22"/>
                <w:szCs w:val="22"/>
              </w:rPr>
              <w:t>25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244541">
              <w:rPr>
                <w:bCs/>
                <w:color w:val="000000"/>
                <w:sz w:val="22"/>
                <w:szCs w:val="22"/>
              </w:rPr>
              <w:t>632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244541" w:rsidRPr="00244541" w:rsidRDefault="00244541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B4E13" w:rsidRPr="003A7745" w:rsidTr="002A2CB6">
        <w:trPr>
          <w:trHeight w:val="255"/>
          <w:jc w:val="center"/>
        </w:trPr>
        <w:tc>
          <w:tcPr>
            <w:tcW w:w="9874" w:type="dxa"/>
            <w:gridSpan w:val="7"/>
            <w:vAlign w:val="center"/>
          </w:tcPr>
          <w:p w:rsidR="00BB4E13" w:rsidRPr="00BB4E13" w:rsidRDefault="00BB4E13" w:rsidP="00BB4E1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B4E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1.</w:t>
            </w:r>
            <w:r w:rsidRPr="00BB4E13">
              <w:rPr>
                <w:sz w:val="22"/>
                <w:szCs w:val="22"/>
              </w:rPr>
              <w:t>Психолого-педагогическое сопровождение учащихся</w:t>
            </w:r>
          </w:p>
        </w:tc>
      </w:tr>
      <w:tr w:rsidR="0087391F" w:rsidRPr="003A7745" w:rsidTr="0087391F">
        <w:trPr>
          <w:trHeight w:val="255"/>
          <w:jc w:val="center"/>
        </w:trPr>
        <w:tc>
          <w:tcPr>
            <w:tcW w:w="686" w:type="dxa"/>
          </w:tcPr>
          <w:p w:rsidR="0087391F" w:rsidRPr="001228D7" w:rsidRDefault="0087391F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391F" w:rsidRPr="001228D7" w:rsidRDefault="0087391F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528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594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325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87391F" w:rsidRPr="00244541" w:rsidRDefault="0087391F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7391F" w:rsidRPr="003A7745" w:rsidTr="0087391F">
        <w:trPr>
          <w:trHeight w:val="255"/>
          <w:jc w:val="center"/>
        </w:trPr>
        <w:tc>
          <w:tcPr>
            <w:tcW w:w="686" w:type="dxa"/>
          </w:tcPr>
          <w:p w:rsidR="0087391F" w:rsidRPr="001228D7" w:rsidRDefault="0087391F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391F" w:rsidRPr="001228D7" w:rsidRDefault="0087391F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770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720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867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935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87391F" w:rsidRPr="00244541" w:rsidRDefault="0087391F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87391F" w:rsidRPr="003A7745" w:rsidTr="0087391F">
        <w:trPr>
          <w:trHeight w:val="255"/>
          <w:jc w:val="center"/>
        </w:trPr>
        <w:tc>
          <w:tcPr>
            <w:tcW w:w="686" w:type="dxa"/>
          </w:tcPr>
          <w:p w:rsidR="0087391F" w:rsidRPr="001228D7" w:rsidRDefault="0087391F" w:rsidP="00EF1B33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7391F" w:rsidRPr="001228D7" w:rsidRDefault="0087391F" w:rsidP="00EF1B33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932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081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049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391F" w:rsidRPr="0087391F" w:rsidRDefault="0087391F" w:rsidP="0087391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7391F">
              <w:rPr>
                <w:bCs/>
                <w:color w:val="000000"/>
                <w:sz w:val="22"/>
                <w:szCs w:val="22"/>
              </w:rPr>
              <w:t>2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87391F">
              <w:rPr>
                <w:bCs/>
                <w:color w:val="000000"/>
                <w:sz w:val="22"/>
                <w:szCs w:val="22"/>
              </w:rPr>
              <w:t>341</w:t>
            </w:r>
          </w:p>
        </w:tc>
        <w:tc>
          <w:tcPr>
            <w:tcW w:w="1250" w:type="dxa"/>
            <w:shd w:val="clear" w:color="auto" w:fill="auto"/>
            <w:vAlign w:val="bottom"/>
          </w:tcPr>
          <w:p w:rsidR="0087391F" w:rsidRPr="00244541" w:rsidRDefault="0087391F" w:rsidP="00244541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7A2605" w:rsidRDefault="007A2605" w:rsidP="007A2605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  <w:sectPr w:rsidR="007A2605" w:rsidSect="00244541">
          <w:pgSz w:w="11906" w:h="16838"/>
          <w:pgMar w:top="851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:rsidR="00F51E1A" w:rsidRDefault="00F51E1A" w:rsidP="007A470F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sectPr w:rsidR="00F51E1A" w:rsidSect="008C7443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B71" w:rsidRDefault="00CC2B71">
      <w:r>
        <w:separator/>
      </w:r>
    </w:p>
  </w:endnote>
  <w:endnote w:type="continuationSeparator" w:id="0">
    <w:p w:rsidR="00CC2B71" w:rsidRDefault="00CC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B71" w:rsidRDefault="00CC2B71">
      <w:r>
        <w:separator/>
      </w:r>
    </w:p>
  </w:footnote>
  <w:footnote w:type="continuationSeparator" w:id="0">
    <w:p w:rsidR="00CC2B71" w:rsidRDefault="00CC2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A0127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357D97" w:rsidRDefault="00357D97" w:rsidP="00BC62A1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Default="00357D9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97" w:rsidRPr="00A3052C" w:rsidRDefault="00357D97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11290"/>
    <w:rsid w:val="00015E2A"/>
    <w:rsid w:val="00016A72"/>
    <w:rsid w:val="00024132"/>
    <w:rsid w:val="00031AA0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A0127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1A8B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57D97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43A9"/>
    <w:rsid w:val="003974ED"/>
    <w:rsid w:val="003A2309"/>
    <w:rsid w:val="003A67AF"/>
    <w:rsid w:val="003A7745"/>
    <w:rsid w:val="003B10BA"/>
    <w:rsid w:val="003B26E7"/>
    <w:rsid w:val="003C363C"/>
    <w:rsid w:val="003C42BB"/>
    <w:rsid w:val="003E34B7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1721"/>
    <w:rsid w:val="005A19E6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53B76"/>
    <w:rsid w:val="00660055"/>
    <w:rsid w:val="00661247"/>
    <w:rsid w:val="00662059"/>
    <w:rsid w:val="00664E7F"/>
    <w:rsid w:val="00667AE9"/>
    <w:rsid w:val="00673048"/>
    <w:rsid w:val="00674F68"/>
    <w:rsid w:val="00683FF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807AC"/>
    <w:rsid w:val="0078301A"/>
    <w:rsid w:val="007930AC"/>
    <w:rsid w:val="007A0CD6"/>
    <w:rsid w:val="007A2605"/>
    <w:rsid w:val="007A39A7"/>
    <w:rsid w:val="007A470F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35A42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017A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5676F"/>
    <w:rsid w:val="00C603D8"/>
    <w:rsid w:val="00C60473"/>
    <w:rsid w:val="00C6276E"/>
    <w:rsid w:val="00C62861"/>
    <w:rsid w:val="00C66EB5"/>
    <w:rsid w:val="00C72DA9"/>
    <w:rsid w:val="00C73FE3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2B71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4B2E1-A2B2-4D65-9CE7-84DBDF8F1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74</TotalTime>
  <Pages>9</Pages>
  <Words>2012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13461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</cp:lastModifiedBy>
  <cp:revision>57</cp:revision>
  <cp:lastPrinted>2018-11-25T23:22:00Z</cp:lastPrinted>
  <dcterms:created xsi:type="dcterms:W3CDTF">2018-11-22T07:58:00Z</dcterms:created>
  <dcterms:modified xsi:type="dcterms:W3CDTF">2018-11-25T23:23:00Z</dcterms:modified>
</cp:coreProperties>
</file>