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449029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7339" w:rsidRPr="003F04AC" w:rsidRDefault="00747339" w:rsidP="00747339">
      <w:pPr>
        <w:jc w:val="center"/>
        <w:rPr>
          <w:b/>
        </w:rPr>
      </w:pPr>
      <w:r w:rsidRPr="003F04AC">
        <w:rPr>
          <w:b/>
        </w:rPr>
        <w:t>О ВНЕСЕНИИ ИЗМЕНЕНИЙ В СТАТЬЮ 10 ЗАКОНА ПРИМОРСКОГО КРАЯ "О РЕГУЛИРОВАНИИ ЗЕМЕЛЬНЫХ ОТНОШЕНИЙ В ПРИМОРСКОМ КРАЕ"</w:t>
      </w:r>
    </w:p>
    <w:p w:rsidR="00747339" w:rsidRDefault="00747339" w:rsidP="00747339">
      <w:pPr>
        <w:jc w:val="center"/>
        <w:rPr>
          <w:b/>
        </w:rPr>
      </w:pPr>
    </w:p>
    <w:p w:rsidR="00747339" w:rsidRDefault="00747339" w:rsidP="00747339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15 ноября 2018 года</w:t>
      </w:r>
    </w:p>
    <w:p w:rsidR="00747339" w:rsidRDefault="00747339" w:rsidP="00747339">
      <w:pPr>
        <w:ind w:firstLine="709"/>
        <w:jc w:val="both"/>
      </w:pPr>
    </w:p>
    <w:p w:rsidR="00747339" w:rsidRPr="003F04AC" w:rsidRDefault="00747339" w:rsidP="00747339">
      <w:pPr>
        <w:ind w:firstLine="709"/>
        <w:jc w:val="both"/>
      </w:pPr>
      <w:r w:rsidRPr="003F04AC">
        <w:t>СТАТЬЯ 1.</w:t>
      </w:r>
    </w:p>
    <w:p w:rsidR="00747339" w:rsidRPr="003F04AC" w:rsidRDefault="00747339" w:rsidP="00747339">
      <w:pPr>
        <w:ind w:firstLine="709"/>
        <w:jc w:val="both"/>
      </w:pPr>
      <w:r w:rsidRPr="003F04AC">
        <w:t xml:space="preserve">Внести в статью 10 Закона Приморского края от 29 декабря 2003 года                  № 90-КЗ "О регулировании земельных отношений в Приморском крае"                        (в редакции Закона Приморского края от 9 августа 2017 года № 158-КЗ) </w:t>
      </w:r>
      <w:r>
        <w:t>(</w:t>
      </w:r>
      <w:r w:rsidRPr="003F04AC">
        <w:t xml:space="preserve">Ведомости Законодательного Собрания Приморского края, 2017, № 32, </w:t>
      </w:r>
      <w:r w:rsidRPr="003F04AC">
        <w:br/>
        <w:t>стр. 24, № 36, стр. 16; 2018, № 64, стр. 25) следующие изменения:</w:t>
      </w:r>
    </w:p>
    <w:p w:rsidR="00747339" w:rsidRPr="003F04AC" w:rsidRDefault="00747339" w:rsidP="00747339">
      <w:pPr>
        <w:ind w:firstLine="709"/>
        <w:jc w:val="both"/>
      </w:pPr>
      <w:r w:rsidRPr="003F04AC">
        <w:t>1</w:t>
      </w:r>
      <w:r>
        <w:t>)часть</w:t>
      </w:r>
      <w:r w:rsidRPr="003F04AC">
        <w:t xml:space="preserve"> 1 дополнить пунктом 3 следующего содержания:</w:t>
      </w:r>
    </w:p>
    <w:p w:rsidR="00747339" w:rsidRPr="003F04AC" w:rsidRDefault="00747339" w:rsidP="00747339">
      <w:pPr>
        <w:ind w:firstLine="709"/>
        <w:jc w:val="both"/>
      </w:pPr>
      <w:r>
        <w:t>"3)</w:t>
      </w:r>
      <w:r w:rsidRPr="003F04AC">
        <w:t>для индивидуального жилищного строительства на территории муниципального образования по месту постоянного проживания (не менее двух лет):</w:t>
      </w:r>
    </w:p>
    <w:p w:rsidR="00747339" w:rsidRPr="003F04AC" w:rsidRDefault="00747339" w:rsidP="00747339">
      <w:pPr>
        <w:ind w:firstLine="709"/>
        <w:jc w:val="both"/>
      </w:pPr>
      <w:r w:rsidRPr="003F04AC">
        <w:t>участникам Великой Отечественной войны, а также гражданам, на которых действующим законодательством распространены социальные гарантии и льготы участников Великой Отечественной войны;</w:t>
      </w:r>
    </w:p>
    <w:p w:rsidR="00747339" w:rsidRPr="003F04AC" w:rsidRDefault="00747339" w:rsidP="00747339">
      <w:pPr>
        <w:ind w:firstLine="709"/>
        <w:jc w:val="both"/>
      </w:pPr>
      <w:r w:rsidRPr="003F04AC">
        <w:t xml:space="preserve">лицам, проработавшим в тылу в период с 22 июня 1941 года по 9 мая 1945 года не менее шести месяцев, исключая период работы </w:t>
      </w:r>
      <w:proofErr w:type="gramStart"/>
      <w:r w:rsidRPr="003F04AC">
        <w:t>на</w:t>
      </w:r>
      <w:proofErr w:type="gramEnd"/>
      <w:r w:rsidRPr="003F04AC">
        <w:t xml:space="preserve"> временно оккупированных </w:t>
      </w:r>
      <w:proofErr w:type="gramStart"/>
      <w:r w:rsidRPr="003F04AC">
        <w:t>территориях</w:t>
      </w:r>
      <w:proofErr w:type="gramEnd"/>
      <w:r w:rsidRPr="003F04AC">
        <w:t xml:space="preserve"> СССР, либо награжденным орденами или медалями СССР за самоотверженный труд в период Великой Отечественной войны.";</w:t>
      </w:r>
    </w:p>
    <w:p w:rsidR="00747339" w:rsidRPr="003F04AC" w:rsidRDefault="00747339" w:rsidP="00747339">
      <w:pPr>
        <w:ind w:firstLine="709"/>
        <w:jc w:val="both"/>
      </w:pPr>
      <w:r w:rsidRPr="003F04AC">
        <w:t>2</w:t>
      </w:r>
      <w:r>
        <w:t>)часть 5 дополнить абзацем</w:t>
      </w:r>
      <w:r w:rsidRPr="003F04AC">
        <w:t xml:space="preserve"> следующего содержания:</w:t>
      </w:r>
    </w:p>
    <w:p w:rsidR="00747339" w:rsidRPr="003F04AC" w:rsidRDefault="00747339" w:rsidP="00747339">
      <w:pPr>
        <w:ind w:firstLine="709"/>
        <w:jc w:val="both"/>
      </w:pPr>
      <w:r w:rsidRPr="003F04AC">
        <w:t>"Максимальный размер земельных участков, находящихся в государственной или муниципальной собственности, предоставляемых для индивидуального жилищного строительства</w:t>
      </w:r>
      <w:r>
        <w:t>,</w:t>
      </w:r>
      <w:r w:rsidRPr="003F04AC">
        <w:t xml:space="preserve"> составляет 1000 кв</w:t>
      </w:r>
      <w:r>
        <w:t>адратных</w:t>
      </w:r>
      <w:r w:rsidRPr="003F04AC">
        <w:t xml:space="preserve"> м</w:t>
      </w:r>
      <w:r>
        <w:t>етров</w:t>
      </w:r>
      <w:proofErr w:type="gramStart"/>
      <w:r w:rsidRPr="003F04AC">
        <w:t>."</w:t>
      </w:r>
      <w:r>
        <w:t>.</w:t>
      </w:r>
      <w:proofErr w:type="gramEnd"/>
    </w:p>
    <w:p w:rsidR="00747339" w:rsidRPr="003F04AC" w:rsidRDefault="00747339" w:rsidP="00747339">
      <w:pPr>
        <w:ind w:firstLine="709"/>
        <w:jc w:val="both"/>
      </w:pPr>
    </w:p>
    <w:p w:rsidR="00747339" w:rsidRPr="003F04AC" w:rsidRDefault="00747339" w:rsidP="00747339">
      <w:pPr>
        <w:ind w:firstLine="709"/>
        <w:jc w:val="both"/>
      </w:pPr>
      <w:r w:rsidRPr="003F04AC">
        <w:t>СТАТЬЯ 2.</w:t>
      </w:r>
    </w:p>
    <w:p w:rsidR="00747339" w:rsidRPr="003F04AC" w:rsidRDefault="00747339" w:rsidP="00747339">
      <w:pPr>
        <w:ind w:firstLine="709"/>
        <w:jc w:val="both"/>
      </w:pPr>
      <w:r w:rsidRPr="003F04AC">
        <w:t>Настоящий Закон вступает в силу со дня его официального опубликования.</w:t>
      </w:r>
    </w:p>
    <w:p w:rsidR="00747339" w:rsidRPr="003F04AC" w:rsidRDefault="00747339" w:rsidP="00747339">
      <w:pPr>
        <w:ind w:firstLine="709"/>
        <w:jc w:val="both"/>
      </w:pPr>
    </w:p>
    <w:p w:rsidR="00747339" w:rsidRPr="003F04AC" w:rsidRDefault="00747339" w:rsidP="00747339">
      <w:pPr>
        <w:ind w:firstLine="709"/>
        <w:jc w:val="both"/>
      </w:pPr>
    </w:p>
    <w:p w:rsidR="00747339" w:rsidRPr="003F04AC" w:rsidRDefault="00747339" w:rsidP="00747339">
      <w:pPr>
        <w:jc w:val="both"/>
      </w:pPr>
      <w:r w:rsidRPr="003F04AC">
        <w:t xml:space="preserve">Временно </w:t>
      </w:r>
      <w:proofErr w:type="gramStart"/>
      <w:r w:rsidRPr="003F04AC">
        <w:t>исполняющий</w:t>
      </w:r>
      <w:proofErr w:type="gramEnd"/>
      <w:r w:rsidRPr="003F04AC">
        <w:t xml:space="preserve"> обязанности</w:t>
      </w:r>
    </w:p>
    <w:p w:rsidR="00BE0544" w:rsidRDefault="00747339" w:rsidP="00747339">
      <w:r w:rsidRPr="003F04AC">
        <w:t xml:space="preserve">Губернатора края                               </w:t>
      </w:r>
      <w:r>
        <w:t xml:space="preserve">          </w:t>
      </w:r>
      <w:r w:rsidRPr="003F04AC">
        <w:t xml:space="preserve">                 </w:t>
      </w:r>
      <w:r>
        <w:t xml:space="preserve">                   </w:t>
      </w:r>
      <w:r w:rsidRPr="003F04AC">
        <w:t>О.Н. Кожемяко</w:t>
      </w:r>
    </w:p>
    <w:p w:rsidR="00747339" w:rsidRDefault="00747339" w:rsidP="00747339"/>
    <w:p w:rsidR="006F535A" w:rsidRDefault="006F535A" w:rsidP="006F535A">
      <w:r>
        <w:t>г. В</w:t>
      </w:r>
      <w:bookmarkStart w:id="0" w:name="_GoBack"/>
      <w:bookmarkEnd w:id="0"/>
      <w:r>
        <w:t>ладивосток</w:t>
      </w:r>
    </w:p>
    <w:p w:rsidR="006F535A" w:rsidRDefault="006F535A" w:rsidP="006F535A">
      <w:r>
        <w:t>23 ноября 2018 года</w:t>
      </w:r>
    </w:p>
    <w:p w:rsidR="00747339" w:rsidRDefault="006F535A" w:rsidP="006F535A">
      <w:r>
        <w:t>№ 39</w:t>
      </w:r>
      <w:r>
        <w:t>5</w:t>
      </w:r>
      <w:r>
        <w:t>-КЗ</w:t>
      </w:r>
    </w:p>
    <w:p w:rsidR="00747339" w:rsidRDefault="00747339" w:rsidP="00747339"/>
    <w:p w:rsidR="00747339" w:rsidRDefault="00747339" w:rsidP="00747339"/>
    <w:sectPr w:rsidR="00747339" w:rsidSect="00747339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339" w:rsidRDefault="00747339">
      <w:r>
        <w:separator/>
      </w:r>
    </w:p>
  </w:endnote>
  <w:endnote w:type="continuationSeparator" w:id="0">
    <w:p w:rsidR="00747339" w:rsidRDefault="0074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339" w:rsidRDefault="00747339">
      <w:r>
        <w:separator/>
      </w:r>
    </w:p>
  </w:footnote>
  <w:footnote w:type="continuationSeparator" w:id="0">
    <w:p w:rsidR="00747339" w:rsidRDefault="007473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339"/>
    <w:rsid w:val="0003291F"/>
    <w:rsid w:val="000D02ED"/>
    <w:rsid w:val="00380EE1"/>
    <w:rsid w:val="003B26E7"/>
    <w:rsid w:val="0047435B"/>
    <w:rsid w:val="005A2827"/>
    <w:rsid w:val="006F535A"/>
    <w:rsid w:val="00747339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2007-12-10T09:46:00Z</cp:lastPrinted>
  <dcterms:created xsi:type="dcterms:W3CDTF">2018-11-23T04:57:00Z</dcterms:created>
  <dcterms:modified xsi:type="dcterms:W3CDTF">2018-11-23T04:57:00Z</dcterms:modified>
</cp:coreProperties>
</file>