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60448838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A2959" w:rsidRPr="00CE4E67" w:rsidRDefault="006A2959" w:rsidP="006A295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E4E67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E4E67">
        <w:rPr>
          <w:rFonts w:ascii="Times New Roman" w:hAnsi="Times New Roman" w:cs="Times New Roman"/>
          <w:sz w:val="28"/>
          <w:szCs w:val="28"/>
        </w:rPr>
        <w:t xml:space="preserve"> В СТАТЬЮ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E4E67">
        <w:rPr>
          <w:rFonts w:ascii="Times New Roman" w:hAnsi="Times New Roman" w:cs="Times New Roman"/>
          <w:sz w:val="28"/>
          <w:szCs w:val="28"/>
        </w:rPr>
        <w:t xml:space="preserve"> ЗАКОНА </w:t>
      </w:r>
      <w:r w:rsidRPr="00CE4E67">
        <w:rPr>
          <w:rFonts w:ascii="Times New Roman" w:hAnsi="Times New Roman" w:cs="Times New Roman"/>
          <w:sz w:val="28"/>
          <w:szCs w:val="28"/>
        </w:rPr>
        <w:br/>
        <w:t>ПРИМОРСКОГО КРАЯ "</w:t>
      </w:r>
      <w:r w:rsidRPr="00CE4E67">
        <w:rPr>
          <w:rFonts w:ascii="Times New Roman" w:hAnsi="Times New Roman" w:cs="Times New Roman"/>
          <w:iCs/>
          <w:sz w:val="28"/>
          <w:szCs w:val="28"/>
        </w:rPr>
        <w:t xml:space="preserve">О ТРАНСПОРТНОМ НАЛОГЕ" </w:t>
      </w:r>
    </w:p>
    <w:p w:rsidR="006A2959" w:rsidRPr="00CE4E67" w:rsidRDefault="006A2959" w:rsidP="006A2959">
      <w:pPr>
        <w:widowControl w:val="0"/>
        <w:ind w:firstLine="709"/>
        <w:jc w:val="both"/>
        <w:rPr>
          <w:szCs w:val="28"/>
        </w:rPr>
      </w:pPr>
    </w:p>
    <w:p w:rsidR="006A2959" w:rsidRDefault="006A2959" w:rsidP="006A2959">
      <w:pPr>
        <w:ind w:firstLine="709"/>
        <w:jc w:val="both"/>
        <w:rPr>
          <w:szCs w:val="28"/>
        </w:rPr>
      </w:pPr>
      <w:proofErr w:type="gramStart"/>
      <w:r w:rsidRPr="002520FA">
        <w:rPr>
          <w:szCs w:val="28"/>
        </w:rPr>
        <w:t>Принят</w:t>
      </w:r>
      <w:proofErr w:type="gramEnd"/>
      <w:r w:rsidRPr="002520FA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15</w:t>
      </w:r>
      <w:r w:rsidRPr="002520FA">
        <w:rPr>
          <w:szCs w:val="28"/>
        </w:rPr>
        <w:t xml:space="preserve"> </w:t>
      </w:r>
      <w:r>
        <w:rPr>
          <w:szCs w:val="28"/>
        </w:rPr>
        <w:t>ноября 2018 года</w:t>
      </w:r>
    </w:p>
    <w:p w:rsidR="006A2959" w:rsidRPr="00C767CE" w:rsidRDefault="006A2959" w:rsidP="006A295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2959" w:rsidRPr="00CA45DB" w:rsidRDefault="006A2959" w:rsidP="006A295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5DB"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6A2959" w:rsidRPr="00CA45DB" w:rsidRDefault="006A2959" w:rsidP="006A2959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CA45DB">
        <w:rPr>
          <w:rFonts w:ascii="Times New Roman" w:hAnsi="Times New Roman" w:cs="Times New Roman"/>
          <w:sz w:val="28"/>
          <w:szCs w:val="28"/>
        </w:rPr>
        <w:t xml:space="preserve">Внести в статью 6 Закона Приморского края от 28 ноября 2002 года </w:t>
      </w:r>
      <w:r w:rsidRPr="00CA45DB">
        <w:rPr>
          <w:rFonts w:ascii="Times New Roman" w:hAnsi="Times New Roman" w:cs="Times New Roman"/>
          <w:sz w:val="28"/>
          <w:szCs w:val="28"/>
        </w:rPr>
        <w:br/>
        <w:t>№ 24-КЗ "О транспортном налоге" (Ведомости Законодательного Собрания Приморского края, 2002, № 9, стр. 14; 2003, № 19, стр. 8, № 23, стр. 5, № 40, стр. 4; 2004, № 74, стр. 6; 2005, № 101, стр. 107, № 110, стр. 7, № 112, стр. 14; 2006, № 122, стр. 2, № 133, стр. 7, № 1, стр. 138;</w:t>
      </w:r>
      <w:proofErr w:type="gramEnd"/>
      <w:r w:rsidRPr="00CA45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45DB">
        <w:rPr>
          <w:rFonts w:ascii="Times New Roman" w:hAnsi="Times New Roman" w:cs="Times New Roman"/>
          <w:sz w:val="28"/>
          <w:szCs w:val="28"/>
        </w:rPr>
        <w:t xml:space="preserve">2007, № 23, стр. 6; 2009, </w:t>
      </w:r>
      <w:r w:rsidRPr="00CA45DB">
        <w:rPr>
          <w:rFonts w:ascii="Times New Roman" w:hAnsi="Times New Roman" w:cs="Times New Roman"/>
          <w:sz w:val="28"/>
          <w:szCs w:val="28"/>
        </w:rPr>
        <w:br/>
        <w:t xml:space="preserve">№ 101, стр. 18, № 110, стр. 42; 2010, № 138, стр. 3, № 157, стр. 3, № 167, </w:t>
      </w:r>
      <w:r w:rsidRPr="00CA45DB">
        <w:rPr>
          <w:rFonts w:ascii="Times New Roman" w:hAnsi="Times New Roman" w:cs="Times New Roman"/>
          <w:sz w:val="28"/>
          <w:szCs w:val="28"/>
        </w:rPr>
        <w:br/>
        <w:t xml:space="preserve">стр. 63; 2012, № 27, стр. 63; 2013, № 39, стр. 2, № 52, стр. 36, </w:t>
      </w:r>
      <w:r w:rsidRPr="00CA45DB">
        <w:rPr>
          <w:rFonts w:ascii="Times New Roman" w:hAnsi="Times New Roman" w:cs="Times New Roman"/>
          <w:sz w:val="28"/>
          <w:szCs w:val="28"/>
        </w:rPr>
        <w:br/>
        <w:t>№ 57, стр. 60; 2014, № 70, стр. 75, № 97, стр. 65; 2016, № 151, стр. 5, № 156, стр. 67, № 10, стр. 9;</w:t>
      </w:r>
      <w:proofErr w:type="gramEnd"/>
      <w:r w:rsidRPr="00CA45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45DB">
        <w:rPr>
          <w:rFonts w:ascii="Times New Roman" w:hAnsi="Times New Roman" w:cs="Times New Roman"/>
          <w:sz w:val="28"/>
          <w:szCs w:val="28"/>
        </w:rPr>
        <w:t>2017, № 39, стр. 61; 2018, № 49, стр. 7, № 64, стр. 9</w:t>
      </w:r>
      <w:r w:rsidR="007B7E0F">
        <w:rPr>
          <w:rFonts w:ascii="Times New Roman" w:hAnsi="Times New Roman" w:cs="Times New Roman"/>
          <w:sz w:val="28"/>
          <w:szCs w:val="28"/>
        </w:rPr>
        <w:t xml:space="preserve">, </w:t>
      </w:r>
      <w:r w:rsidR="007B7E0F">
        <w:rPr>
          <w:rFonts w:ascii="Times New Roman" w:hAnsi="Times New Roman" w:cs="Times New Roman"/>
          <w:sz w:val="28"/>
          <w:szCs w:val="28"/>
        </w:rPr>
        <w:br/>
        <w:t>№ 70, стр. 20)</w:t>
      </w:r>
      <w:r w:rsidRPr="00CA45DB">
        <w:rPr>
          <w:rFonts w:ascii="Times New Roman" w:hAnsi="Times New Roman" w:cs="Times New Roman"/>
          <w:sz w:val="28"/>
          <w:szCs w:val="28"/>
        </w:rPr>
        <w:t xml:space="preserve"> следующие изменения: </w:t>
      </w:r>
      <w:proofErr w:type="gramEnd"/>
    </w:p>
    <w:p w:rsidR="006A2959" w:rsidRPr="00CA45DB" w:rsidRDefault="006A2959" w:rsidP="006A29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A45DB">
        <w:rPr>
          <w:szCs w:val="28"/>
        </w:rPr>
        <w:t>1)дополнить пунктом 6 следующего содержания:</w:t>
      </w:r>
    </w:p>
    <w:p w:rsidR="006A2959" w:rsidRPr="00CA45DB" w:rsidRDefault="006A2959" w:rsidP="006A2959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45DB">
        <w:rPr>
          <w:rFonts w:ascii="Times New Roman" w:hAnsi="Times New Roman" w:cs="Times New Roman"/>
          <w:sz w:val="28"/>
          <w:szCs w:val="28"/>
        </w:rPr>
        <w:t>"6)один из родителей (приемных родителей, усыновителей, опекунов, попечителей) в многодетной семье, имеющей среднедушевой доход ниже</w:t>
      </w:r>
      <w:r w:rsidRPr="00CA45D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A45DB">
        <w:rPr>
          <w:rFonts w:ascii="Times New Roman" w:hAnsi="Times New Roman" w:cs="Times New Roman"/>
          <w:sz w:val="28"/>
          <w:szCs w:val="28"/>
        </w:rPr>
        <w:t>двукратной величины прожиточного минимума, установленной в Приморском крае, и зарегистрированной в качестве многодетной семьи на территории Приморского края, в отношении одного легкового автомобиля с мощностью двигателя не свыше 150 лошадиных сил или одного грузового автомобиля с мощностью двигателя не свыше 150 лошадиных сил, или</w:t>
      </w:r>
      <w:proofErr w:type="gramEnd"/>
      <w:r w:rsidRPr="00CA45DB">
        <w:rPr>
          <w:rFonts w:ascii="Times New Roman" w:hAnsi="Times New Roman" w:cs="Times New Roman"/>
          <w:sz w:val="28"/>
          <w:szCs w:val="28"/>
        </w:rPr>
        <w:t xml:space="preserve"> одного автобуса с мощностью двигателя не свыше 200 лошадиных сил</w:t>
      </w:r>
      <w:proofErr w:type="gramStart"/>
      <w:r w:rsidRPr="00CA45DB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Pr="00CA45DB">
        <w:rPr>
          <w:rFonts w:ascii="Times New Roman" w:hAnsi="Times New Roman" w:cs="Times New Roman"/>
          <w:sz w:val="28"/>
          <w:szCs w:val="28"/>
        </w:rPr>
        <w:t>;</w:t>
      </w:r>
    </w:p>
    <w:p w:rsidR="006A2959" w:rsidRPr="00CA45DB" w:rsidRDefault="006A2959" w:rsidP="006A2959">
      <w:pPr>
        <w:widowControl w:val="0"/>
        <w:shd w:val="clear" w:color="auto" w:fill="FFFFFF"/>
        <w:ind w:left="709"/>
        <w:rPr>
          <w:szCs w:val="28"/>
        </w:rPr>
      </w:pPr>
      <w:r w:rsidRPr="00CA45DB">
        <w:rPr>
          <w:szCs w:val="28"/>
        </w:rPr>
        <w:t>2)дополнить пунктом 7 следующего содержания:</w:t>
      </w:r>
    </w:p>
    <w:p w:rsidR="006A2959" w:rsidRPr="00CA45DB" w:rsidRDefault="006A2959" w:rsidP="006A2959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CA45DB">
        <w:rPr>
          <w:szCs w:val="28"/>
        </w:rPr>
        <w:t xml:space="preserve">"7)граждане, относящиеся к категории детей Великой Отечественной войны в соответствии с законодательством Приморского края, в отношении одного легкового автомобиля с мощностью двигателя не свыше </w:t>
      </w:r>
      <w:r w:rsidRPr="00CA45DB">
        <w:rPr>
          <w:szCs w:val="28"/>
        </w:rPr>
        <w:br/>
        <w:t>150 лошадиных сил или одного грузового автомобиля с мощностью двигателя не свыше 150 лошадиных сил, или одного мотоцикла (мотороллера)</w:t>
      </w:r>
      <w:proofErr w:type="gramStart"/>
      <w:r w:rsidRPr="00CA45DB">
        <w:rPr>
          <w:szCs w:val="28"/>
        </w:rPr>
        <w:t>."</w:t>
      </w:r>
      <w:proofErr w:type="gramEnd"/>
      <w:r w:rsidRPr="00CA45DB">
        <w:rPr>
          <w:szCs w:val="28"/>
        </w:rPr>
        <w:t>.</w:t>
      </w:r>
    </w:p>
    <w:p w:rsidR="006A2959" w:rsidRDefault="006A2959" w:rsidP="006A2959">
      <w:pPr>
        <w:widowControl w:val="0"/>
        <w:shd w:val="clear" w:color="auto" w:fill="FFFFFF"/>
        <w:ind w:firstLine="709"/>
        <w:rPr>
          <w:szCs w:val="28"/>
        </w:rPr>
      </w:pPr>
    </w:p>
    <w:p w:rsidR="006A2959" w:rsidRPr="00CA45DB" w:rsidRDefault="006A2959" w:rsidP="006A2959">
      <w:pPr>
        <w:widowControl w:val="0"/>
        <w:shd w:val="clear" w:color="auto" w:fill="FFFFFF"/>
        <w:ind w:firstLine="709"/>
        <w:rPr>
          <w:szCs w:val="28"/>
        </w:rPr>
      </w:pPr>
      <w:r>
        <w:rPr>
          <w:szCs w:val="28"/>
        </w:rPr>
        <w:br w:type="page"/>
      </w:r>
      <w:r w:rsidRPr="00CA45DB">
        <w:rPr>
          <w:szCs w:val="28"/>
        </w:rPr>
        <w:lastRenderedPageBreak/>
        <w:t>СТАТЬЯ 2.</w:t>
      </w:r>
    </w:p>
    <w:p w:rsidR="006A2959" w:rsidRPr="00CA45DB" w:rsidRDefault="006A2959" w:rsidP="006A2959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30444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 и распространяет свое действие на правоотношения, возникшие с 1 января 2018 года.</w:t>
      </w:r>
      <w:r w:rsidRPr="00CA45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2959" w:rsidRPr="00CA45DB" w:rsidRDefault="006A2959" w:rsidP="006A2959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6A2959" w:rsidRPr="00CA45DB" w:rsidRDefault="006A2959" w:rsidP="006A295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2959" w:rsidRPr="00CA45DB" w:rsidRDefault="006A2959" w:rsidP="006A295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2959" w:rsidRPr="005F376D" w:rsidRDefault="006A2959" w:rsidP="006A29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F376D"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 w:rsidRPr="005F376D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5F376D"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BE0544" w:rsidRDefault="006A2959" w:rsidP="006A2959">
      <w:pPr>
        <w:rPr>
          <w:szCs w:val="28"/>
        </w:rPr>
      </w:pPr>
      <w:r w:rsidRPr="005F376D">
        <w:rPr>
          <w:szCs w:val="28"/>
        </w:rPr>
        <w:t>Губернатора края                                                                             О.Н. Кожемяко</w:t>
      </w:r>
    </w:p>
    <w:p w:rsidR="00586621" w:rsidRDefault="00586621" w:rsidP="006A2959">
      <w:pPr>
        <w:rPr>
          <w:szCs w:val="28"/>
        </w:rPr>
      </w:pPr>
    </w:p>
    <w:p w:rsidR="00586621" w:rsidRDefault="00586621" w:rsidP="00586621">
      <w:bookmarkStart w:id="0" w:name="_GoBack"/>
      <w:bookmarkEnd w:id="0"/>
      <w:r>
        <w:t>г. Владивосток</w:t>
      </w:r>
    </w:p>
    <w:p w:rsidR="00586621" w:rsidRDefault="00586621" w:rsidP="00586621">
      <w:r>
        <w:t>23 ноября 2018 года</w:t>
      </w:r>
    </w:p>
    <w:p w:rsidR="00586621" w:rsidRDefault="00586621" w:rsidP="00586621">
      <w:pPr>
        <w:rPr>
          <w:szCs w:val="28"/>
        </w:rPr>
      </w:pPr>
      <w:r>
        <w:t>№ 386-КЗ</w:t>
      </w:r>
    </w:p>
    <w:p w:rsidR="007E624A" w:rsidRDefault="007E624A" w:rsidP="006A2959">
      <w:pPr>
        <w:rPr>
          <w:szCs w:val="28"/>
        </w:rPr>
      </w:pPr>
    </w:p>
    <w:p w:rsidR="007E624A" w:rsidRDefault="007E624A" w:rsidP="006A2959">
      <w:pPr>
        <w:rPr>
          <w:szCs w:val="28"/>
        </w:rPr>
      </w:pPr>
    </w:p>
    <w:p w:rsidR="007E624A" w:rsidRDefault="007E624A" w:rsidP="006A2959">
      <w:pPr>
        <w:rPr>
          <w:szCs w:val="28"/>
        </w:rPr>
      </w:pPr>
    </w:p>
    <w:p w:rsidR="007E624A" w:rsidRDefault="007E624A" w:rsidP="006A2959"/>
    <w:sectPr w:rsidR="007E624A" w:rsidSect="006A295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E6D" w:rsidRDefault="00494E6D">
      <w:r>
        <w:separator/>
      </w:r>
    </w:p>
  </w:endnote>
  <w:endnote w:type="continuationSeparator" w:id="0">
    <w:p w:rsidR="00494E6D" w:rsidRDefault="00494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E6D" w:rsidRDefault="00494E6D">
      <w:r>
        <w:separator/>
      </w:r>
    </w:p>
  </w:footnote>
  <w:footnote w:type="continuationSeparator" w:id="0">
    <w:p w:rsidR="00494E6D" w:rsidRDefault="00494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959" w:rsidRDefault="006A2959" w:rsidP="006A295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8662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959"/>
    <w:rsid w:val="0003291F"/>
    <w:rsid w:val="000D02ED"/>
    <w:rsid w:val="00380EE1"/>
    <w:rsid w:val="003B26E7"/>
    <w:rsid w:val="0047435B"/>
    <w:rsid w:val="00494E6D"/>
    <w:rsid w:val="00586621"/>
    <w:rsid w:val="005A2827"/>
    <w:rsid w:val="006A2959"/>
    <w:rsid w:val="007B3D98"/>
    <w:rsid w:val="007B7E0F"/>
    <w:rsid w:val="007E624A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A295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A295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6A295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A295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A295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6A295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345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2018-11-15T06:36:00Z</cp:lastPrinted>
  <dcterms:created xsi:type="dcterms:W3CDTF">2018-11-23T04:26:00Z</dcterms:created>
  <dcterms:modified xsi:type="dcterms:W3CDTF">2018-11-23T04:26:00Z</dcterms:modified>
</cp:coreProperties>
</file>