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внесен прокурором 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3722D">
                              <w:rPr>
                                <w:sz w:val="20"/>
                              </w:rPr>
                              <w:t xml:space="preserve">внесен прокурором 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18DF" w:rsidRDefault="00E23735" w:rsidP="00EC18DF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ИЗМЕНЕНИЯ</w:t>
      </w:r>
      <w:r w:rsidR="008537F1">
        <w:rPr>
          <w:b/>
        </w:rPr>
        <w:t xml:space="preserve"> В</w:t>
      </w:r>
      <w:r w:rsidR="003E1190">
        <w:rPr>
          <w:b/>
        </w:rPr>
        <w:t xml:space="preserve"> </w:t>
      </w:r>
      <w:r w:rsidR="00B3722D">
        <w:rPr>
          <w:b/>
        </w:rPr>
        <w:t xml:space="preserve">СТАТЬЮ 45 </w:t>
      </w:r>
      <w:r w:rsidR="00DF2312" w:rsidRPr="00F54964">
        <w:rPr>
          <w:b/>
        </w:rPr>
        <w:t>ЗАКОН</w:t>
      </w:r>
      <w:r w:rsidR="00B3722D">
        <w:rPr>
          <w:b/>
        </w:rPr>
        <w:t>А</w:t>
      </w:r>
      <w:r w:rsidR="00DF2312" w:rsidRPr="00F54964">
        <w:rPr>
          <w:b/>
        </w:rPr>
        <w:t xml:space="preserve"> </w:t>
      </w:r>
    </w:p>
    <w:p w:rsidR="0011429F" w:rsidRPr="00DF2312" w:rsidRDefault="00DF2312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>"</w:t>
      </w:r>
      <w:r w:rsidR="00B3722D">
        <w:rPr>
          <w:b/>
          <w:szCs w:val="28"/>
        </w:rPr>
        <w:t>О РЕФЕРЕНДУМЕ ПРИМОРСКОГО КРАЯ</w:t>
      </w:r>
      <w:r>
        <w:rPr>
          <w:b/>
          <w:szCs w:val="28"/>
        </w:rPr>
        <w:t>"</w:t>
      </w:r>
    </w:p>
    <w:p w:rsidR="0011429F" w:rsidRPr="00DF2312" w:rsidRDefault="0011429F" w:rsidP="003E1190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DF2312" w:rsidRDefault="003940DC" w:rsidP="00B3722D">
      <w:pPr>
        <w:pStyle w:val="ConsPlusTitle"/>
        <w:widowControl/>
        <w:ind w:firstLine="709"/>
        <w:jc w:val="both"/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</w:t>
      </w:r>
      <w:r w:rsidR="00B3722D">
        <w:rPr>
          <w:b w:val="0"/>
        </w:rPr>
        <w:t xml:space="preserve"> </w:t>
      </w:r>
    </w:p>
    <w:p w:rsidR="00DF2312" w:rsidRDefault="00DF2312" w:rsidP="003E1190">
      <w:pPr>
        <w:ind w:firstLine="709"/>
      </w:pPr>
    </w:p>
    <w:p w:rsidR="00051362" w:rsidRDefault="00051362" w:rsidP="00701C0A">
      <w:pPr>
        <w:ind w:firstLine="709"/>
      </w:pPr>
      <w:r>
        <w:t xml:space="preserve">СТАТЬЯ </w:t>
      </w:r>
      <w:r w:rsidR="002C6A52">
        <w:t>1</w:t>
      </w:r>
      <w:r>
        <w:t>.</w:t>
      </w:r>
    </w:p>
    <w:p w:rsidR="00B3722D" w:rsidRPr="00B3722D" w:rsidRDefault="008537F1" w:rsidP="00B3722D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B3722D">
        <w:rPr>
          <w:bCs/>
          <w:sz w:val="28"/>
          <w:szCs w:val="28"/>
        </w:rPr>
        <w:t>Внести в</w:t>
      </w:r>
      <w:r w:rsidR="00B3722D" w:rsidRPr="00B3722D">
        <w:rPr>
          <w:bCs/>
          <w:sz w:val="28"/>
          <w:szCs w:val="28"/>
        </w:rPr>
        <w:t xml:space="preserve"> статью 45 </w:t>
      </w:r>
      <w:r w:rsidR="00B3722D">
        <w:rPr>
          <w:sz w:val="28"/>
          <w:szCs w:val="28"/>
        </w:rPr>
        <w:t>Закона</w:t>
      </w:r>
      <w:r w:rsidR="00B3722D" w:rsidRPr="00B3722D">
        <w:rPr>
          <w:sz w:val="28"/>
          <w:szCs w:val="28"/>
        </w:rPr>
        <w:t xml:space="preserve"> Приморс</w:t>
      </w:r>
      <w:r w:rsidR="00B3722D">
        <w:rPr>
          <w:sz w:val="28"/>
          <w:szCs w:val="28"/>
        </w:rPr>
        <w:t xml:space="preserve">кого края от 5 января 2004 года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№ 96-КЗ</w:t>
      </w:r>
      <w:r w:rsidR="00B3722D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стр. 18; 2008, № 65, стр. 58; 2010, № 148, стр. 5, № 167, стр. 20;</w:t>
      </w:r>
      <w:proofErr w:type="gramEnd"/>
      <w:r w:rsidR="00B3722D" w:rsidRPr="00B3722D">
        <w:rPr>
          <w:sz w:val="28"/>
          <w:szCs w:val="28"/>
        </w:rPr>
        <w:t xml:space="preserve"> </w:t>
      </w:r>
      <w:proofErr w:type="gramStart"/>
      <w:r w:rsidR="00B3722D" w:rsidRPr="00B3722D">
        <w:rPr>
          <w:sz w:val="28"/>
          <w:szCs w:val="28"/>
        </w:rPr>
        <w:t>2011, № 185, стр. 49; 2012, № 10, стр. 2,</w:t>
      </w:r>
      <w:r w:rsidR="000F55AF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№ 35, стр. 40; 2013, № 62, стр. 28; 2014, № 78, </w:t>
      </w:r>
      <w:r w:rsidR="000F55AF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стр. 34; 2015, № 106, стр. 4,</w:t>
      </w:r>
      <w:r w:rsidR="000F55AF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№ 112, стр. 4, № 132, стр. 54; 2016, № 160, </w:t>
      </w:r>
      <w:r w:rsidR="000F55AF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 xml:space="preserve">стр. 14, </w:t>
      </w:r>
      <w:r w:rsidR="006B34ED">
        <w:rPr>
          <w:sz w:val="28"/>
          <w:szCs w:val="28"/>
        </w:rPr>
        <w:t>№ 164, стр. 66; 2017,</w:t>
      </w:r>
      <w:r w:rsidR="00B3722D" w:rsidRPr="00B3722D">
        <w:rPr>
          <w:sz w:val="28"/>
          <w:szCs w:val="28"/>
        </w:rPr>
        <w:t xml:space="preserve"> № 29, стр. 3</w:t>
      </w:r>
      <w:r w:rsidR="006B34ED">
        <w:rPr>
          <w:sz w:val="28"/>
          <w:szCs w:val="28"/>
        </w:rPr>
        <w:t>, № 38, стр. 24</w:t>
      </w:r>
      <w:r w:rsidR="00B3722D" w:rsidRPr="00B3722D">
        <w:rPr>
          <w:sz w:val="28"/>
          <w:szCs w:val="28"/>
        </w:rPr>
        <w:t>) следующ</w:t>
      </w:r>
      <w:r w:rsidR="006B34ED">
        <w:rPr>
          <w:sz w:val="28"/>
          <w:szCs w:val="28"/>
        </w:rPr>
        <w:t>ее изменение</w:t>
      </w:r>
      <w:r w:rsidR="00B3722D" w:rsidRPr="00B3722D">
        <w:rPr>
          <w:sz w:val="28"/>
          <w:szCs w:val="28"/>
        </w:rPr>
        <w:t>:</w:t>
      </w:r>
      <w:proofErr w:type="gramEnd"/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 xml:space="preserve">дополнить частью 9 следующего содержания: </w:t>
      </w:r>
    </w:p>
    <w:p w:rsidR="008A0321" w:rsidRPr="008A0321" w:rsidRDefault="002721CC" w:rsidP="008A0321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"9.</w:t>
      </w:r>
      <w:bookmarkStart w:id="0" w:name="_GoBack"/>
      <w:bookmarkEnd w:id="0"/>
      <w:r w:rsidR="008A0321" w:rsidRPr="008A0321">
        <w:rPr>
          <w:szCs w:val="28"/>
        </w:rPr>
        <w:t>В период проведения кампании референдума средства краевого бюджета, выделенные комиссиям референдума на подготовку и проведение референдума и находящиеся на конец текущего финансового года на счетах, открытых в учреждениях Центрального банка Российской Федерации или филиалах публичного акционерного общества "Сбербанк России", не подлежат перечислению в текущем финансовом году комиссиями референдума на единый счет бюджета и подлежат использованию ими на те же</w:t>
      </w:r>
      <w:proofErr w:type="gramEnd"/>
      <w:r w:rsidR="008A0321" w:rsidRPr="008A0321">
        <w:rPr>
          <w:szCs w:val="28"/>
        </w:rPr>
        <w:t xml:space="preserve"> цели до завершения соответствующей кампании референдума</w:t>
      </w:r>
      <w:proofErr w:type="gramStart"/>
      <w:r w:rsidR="008A0321" w:rsidRPr="008A0321">
        <w:rPr>
          <w:szCs w:val="28"/>
        </w:rPr>
        <w:t>.".</w:t>
      </w:r>
      <w:proofErr w:type="gramEnd"/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DF2312" w:rsidRPr="0079059E" w:rsidRDefault="00DF2312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sectPr w:rsidR="003940DC" w:rsidSect="00D767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40DC">
      <w:rPr>
        <w:noProof/>
      </w:rPr>
      <w:t>2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40468"/>
    <w:multiLevelType w:val="hybridMultilevel"/>
    <w:tmpl w:val="2FA68282"/>
    <w:lvl w:ilvl="0" w:tplc="D88CF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54C0"/>
    <w:rsid w:val="00020641"/>
    <w:rsid w:val="00035874"/>
    <w:rsid w:val="00042A15"/>
    <w:rsid w:val="00051362"/>
    <w:rsid w:val="00065E17"/>
    <w:rsid w:val="00075310"/>
    <w:rsid w:val="000861EF"/>
    <w:rsid w:val="000933D8"/>
    <w:rsid w:val="000A314F"/>
    <w:rsid w:val="000F55AF"/>
    <w:rsid w:val="0011429F"/>
    <w:rsid w:val="001774C2"/>
    <w:rsid w:val="001C3232"/>
    <w:rsid w:val="001D62CB"/>
    <w:rsid w:val="00201735"/>
    <w:rsid w:val="002721CC"/>
    <w:rsid w:val="002A15CD"/>
    <w:rsid w:val="002C22AA"/>
    <w:rsid w:val="002C6A52"/>
    <w:rsid w:val="003204B2"/>
    <w:rsid w:val="00336426"/>
    <w:rsid w:val="00354312"/>
    <w:rsid w:val="00354C6A"/>
    <w:rsid w:val="00355404"/>
    <w:rsid w:val="00357E0B"/>
    <w:rsid w:val="003940DC"/>
    <w:rsid w:val="003E1190"/>
    <w:rsid w:val="003E4C3A"/>
    <w:rsid w:val="00403FC1"/>
    <w:rsid w:val="00415811"/>
    <w:rsid w:val="00446F42"/>
    <w:rsid w:val="004570F9"/>
    <w:rsid w:val="00496863"/>
    <w:rsid w:val="004C3E95"/>
    <w:rsid w:val="004F7C58"/>
    <w:rsid w:val="00514AA4"/>
    <w:rsid w:val="00523160"/>
    <w:rsid w:val="00554E71"/>
    <w:rsid w:val="005B715B"/>
    <w:rsid w:val="005B7A42"/>
    <w:rsid w:val="005D3CB6"/>
    <w:rsid w:val="005D4334"/>
    <w:rsid w:val="005F2160"/>
    <w:rsid w:val="00637B88"/>
    <w:rsid w:val="00656DBB"/>
    <w:rsid w:val="00676396"/>
    <w:rsid w:val="006B34ED"/>
    <w:rsid w:val="006D5F32"/>
    <w:rsid w:val="00700DB6"/>
    <w:rsid w:val="00701C0A"/>
    <w:rsid w:val="00714A96"/>
    <w:rsid w:val="00720B78"/>
    <w:rsid w:val="00727CBF"/>
    <w:rsid w:val="00734C7B"/>
    <w:rsid w:val="00736B01"/>
    <w:rsid w:val="00772DA4"/>
    <w:rsid w:val="007B5251"/>
    <w:rsid w:val="007E0CFB"/>
    <w:rsid w:val="007E6B82"/>
    <w:rsid w:val="007F1F92"/>
    <w:rsid w:val="00824AF1"/>
    <w:rsid w:val="008537F1"/>
    <w:rsid w:val="00865412"/>
    <w:rsid w:val="00874BFB"/>
    <w:rsid w:val="00883911"/>
    <w:rsid w:val="008A0321"/>
    <w:rsid w:val="008A793F"/>
    <w:rsid w:val="00914C4D"/>
    <w:rsid w:val="00942AA9"/>
    <w:rsid w:val="00947CE1"/>
    <w:rsid w:val="00981287"/>
    <w:rsid w:val="00982CC5"/>
    <w:rsid w:val="009847F0"/>
    <w:rsid w:val="009C32A6"/>
    <w:rsid w:val="00A160F7"/>
    <w:rsid w:val="00A545F1"/>
    <w:rsid w:val="00A66B90"/>
    <w:rsid w:val="00A72BAF"/>
    <w:rsid w:val="00A8115C"/>
    <w:rsid w:val="00A84AA8"/>
    <w:rsid w:val="00A9358F"/>
    <w:rsid w:val="00AC141A"/>
    <w:rsid w:val="00AE5060"/>
    <w:rsid w:val="00B003E6"/>
    <w:rsid w:val="00B06837"/>
    <w:rsid w:val="00B076F5"/>
    <w:rsid w:val="00B2184D"/>
    <w:rsid w:val="00B3722D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76713"/>
    <w:rsid w:val="00DB1949"/>
    <w:rsid w:val="00DC73C1"/>
    <w:rsid w:val="00DF2312"/>
    <w:rsid w:val="00E12880"/>
    <w:rsid w:val="00E214A8"/>
    <w:rsid w:val="00E23735"/>
    <w:rsid w:val="00E26900"/>
    <w:rsid w:val="00E40054"/>
    <w:rsid w:val="00E55ED1"/>
    <w:rsid w:val="00EC18DF"/>
    <w:rsid w:val="00ED0929"/>
    <w:rsid w:val="00F03294"/>
    <w:rsid w:val="00F1519D"/>
    <w:rsid w:val="00F16742"/>
    <w:rsid w:val="00F67474"/>
    <w:rsid w:val="00F8612D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66</TotalTime>
  <Pages>1</Pages>
  <Words>227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10</cp:revision>
  <cp:lastPrinted>2018-10-30T01:41:00Z</cp:lastPrinted>
  <dcterms:created xsi:type="dcterms:W3CDTF">2018-10-01T03:21:00Z</dcterms:created>
  <dcterms:modified xsi:type="dcterms:W3CDTF">2018-10-30T01:43:00Z</dcterms:modified>
</cp:coreProperties>
</file>