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379669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02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0229">
              <w:rPr>
                <w:szCs w:val="28"/>
              </w:rPr>
              <w:t>1126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02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E0229" w:rsidP="0094344A">
            <w:pPr>
              <w:ind w:left="-108"/>
              <w:jc w:val="both"/>
            </w:pPr>
            <w:r w:rsidRPr="00E83AE3">
              <w:rPr>
                <w:szCs w:val="28"/>
              </w:rPr>
              <w:t>О Законе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E83AE3">
              <w:rPr>
                <w:szCs w:val="28"/>
              </w:rPr>
              <w:t>"</w:t>
            </w:r>
            <w:r w:rsidRPr="004B67C3"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Pr="00E83AE3">
              <w:rPr>
                <w:szCs w:val="28"/>
              </w:rPr>
              <w:t>"</w:t>
            </w:r>
          </w:p>
          <w:p w:rsidR="000B3FB2" w:rsidRPr="005E0229" w:rsidRDefault="000B3FB2" w:rsidP="0094344A">
            <w:pPr>
              <w:ind w:left="-108"/>
              <w:jc w:val="both"/>
            </w:pPr>
          </w:p>
        </w:tc>
      </w:tr>
    </w:tbl>
    <w:p w:rsidR="005E0229" w:rsidRPr="009E27DC" w:rsidRDefault="005E0229" w:rsidP="005E022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E0229" w:rsidRPr="009E27DC" w:rsidRDefault="005E0229" w:rsidP="005E0229">
      <w:pPr>
        <w:rPr>
          <w:szCs w:val="28"/>
        </w:rPr>
      </w:pPr>
    </w:p>
    <w:p w:rsidR="005E0229" w:rsidRPr="009E27DC" w:rsidRDefault="005E0229" w:rsidP="005E022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E0229" w:rsidRPr="009E27DC" w:rsidRDefault="005E0229" w:rsidP="005E0229">
      <w:pPr>
        <w:rPr>
          <w:szCs w:val="28"/>
        </w:rPr>
      </w:pPr>
    </w:p>
    <w:p w:rsidR="005E0229" w:rsidRPr="00E83AE3" w:rsidRDefault="005E0229" w:rsidP="005E0229">
      <w:pPr>
        <w:jc w:val="both"/>
        <w:rPr>
          <w:szCs w:val="28"/>
        </w:rPr>
      </w:pPr>
      <w:r>
        <w:tab/>
        <w:t>1.</w:t>
      </w:r>
      <w:r w:rsidRPr="00E83AE3">
        <w:rPr>
          <w:szCs w:val="28"/>
        </w:rPr>
        <w:t>Принять Закон Приморского края "</w:t>
      </w:r>
      <w:r w:rsidRPr="004B67C3">
        <w:rPr>
          <w:color w:val="000000"/>
          <w:szCs w:val="28"/>
        </w:rPr>
        <w:t>О социальной поддержке многодетных семей, проживающих на территории Приморского края</w:t>
      </w:r>
      <w:r w:rsidRPr="00E83AE3">
        <w:rPr>
          <w:szCs w:val="28"/>
        </w:rPr>
        <w:t>".</w:t>
      </w:r>
    </w:p>
    <w:p w:rsidR="005E0229" w:rsidRDefault="005E0229" w:rsidP="005E0229">
      <w:pPr>
        <w:jc w:val="both"/>
      </w:pPr>
    </w:p>
    <w:p w:rsidR="005E0229" w:rsidRDefault="005E0229" w:rsidP="005E022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E0229" w:rsidRDefault="005E0229" w:rsidP="005E0229">
      <w:pPr>
        <w:jc w:val="both"/>
      </w:pPr>
    </w:p>
    <w:p w:rsidR="005E0229" w:rsidRDefault="005E0229" w:rsidP="005E0229">
      <w:pPr>
        <w:jc w:val="both"/>
      </w:pPr>
      <w:r>
        <w:tab/>
        <w:t>3.Настоящее постановление вступает в силу со дня его принятия.</w:t>
      </w:r>
    </w:p>
    <w:p w:rsidR="005E0229" w:rsidRDefault="005E0229" w:rsidP="005E0229">
      <w:pPr>
        <w:jc w:val="both"/>
      </w:pPr>
    </w:p>
    <w:p w:rsidR="005E0229" w:rsidRPr="009E27DC" w:rsidRDefault="005E0229" w:rsidP="005E02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E0229" w:rsidRPr="009E27DC" w:rsidRDefault="005E0229" w:rsidP="005E02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E0229" w:rsidRPr="009E27DC" w:rsidRDefault="005E0229" w:rsidP="005E022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5E0229" w:rsidP="005E0229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229" w:rsidRDefault="005E0229">
      <w:r>
        <w:separator/>
      </w:r>
    </w:p>
  </w:endnote>
  <w:endnote w:type="continuationSeparator" w:id="0">
    <w:p w:rsidR="005E0229" w:rsidRDefault="005E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229" w:rsidRDefault="005E0229">
      <w:r>
        <w:separator/>
      </w:r>
    </w:p>
  </w:footnote>
  <w:footnote w:type="continuationSeparator" w:id="0">
    <w:p w:rsidR="005E0229" w:rsidRDefault="005E0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22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022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2018-11-15T04:18:00Z</cp:lastPrinted>
  <dcterms:created xsi:type="dcterms:W3CDTF">2018-11-15T04:16:00Z</dcterms:created>
  <dcterms:modified xsi:type="dcterms:W3CDTF">2018-11-15T04:18:00Z</dcterms:modified>
</cp:coreProperties>
</file>