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379659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4F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4FDF">
              <w:rPr>
                <w:szCs w:val="28"/>
              </w:rPr>
              <w:t>1125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4F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4FDF" w:rsidP="0094344A">
            <w:pPr>
              <w:ind w:left="-108"/>
              <w:jc w:val="both"/>
            </w:pPr>
            <w:r w:rsidRPr="00B84CE4">
              <w:rPr>
                <w:szCs w:val="28"/>
              </w:rPr>
              <w:t>О проекте закона Приморского края "</w:t>
            </w:r>
            <w:r w:rsidRPr="00B84CE4">
              <w:rPr>
                <w:color w:val="000000"/>
                <w:szCs w:val="28"/>
              </w:rPr>
              <w:t xml:space="preserve">О социальной </w:t>
            </w:r>
            <w:r>
              <w:rPr>
                <w:color w:val="000000"/>
                <w:szCs w:val="28"/>
              </w:rPr>
              <w:t xml:space="preserve">поддержке многодетных семей, </w:t>
            </w:r>
            <w:r w:rsidRPr="00B84CE4">
              <w:rPr>
                <w:color w:val="000000"/>
                <w:szCs w:val="28"/>
              </w:rPr>
              <w:t>проживающих на территории Приморского края</w:t>
            </w:r>
            <w:r w:rsidRPr="00B84CE4">
              <w:rPr>
                <w:bCs/>
                <w:color w:val="000000"/>
                <w:szCs w:val="28"/>
              </w:rPr>
              <w:t>"</w:t>
            </w:r>
          </w:p>
          <w:p w:rsidR="000B3FB2" w:rsidRPr="00314FDF" w:rsidRDefault="000B3FB2" w:rsidP="0094344A">
            <w:pPr>
              <w:ind w:left="-108"/>
              <w:jc w:val="both"/>
            </w:pPr>
          </w:p>
        </w:tc>
      </w:tr>
    </w:tbl>
    <w:p w:rsidR="00314FDF" w:rsidRDefault="00314FDF" w:rsidP="00314FDF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314FDF" w:rsidRDefault="00314FDF" w:rsidP="00314FDF">
      <w:pPr>
        <w:ind w:firstLine="709"/>
        <w:rPr>
          <w:szCs w:val="28"/>
        </w:rPr>
      </w:pPr>
    </w:p>
    <w:p w:rsidR="00314FDF" w:rsidRDefault="00314FDF" w:rsidP="00314FDF">
      <w:pPr>
        <w:rPr>
          <w:szCs w:val="28"/>
        </w:rPr>
      </w:pPr>
      <w:r>
        <w:rPr>
          <w:szCs w:val="28"/>
        </w:rPr>
        <w:t>ПОСТАНОВЛЯЕТ:</w:t>
      </w:r>
    </w:p>
    <w:p w:rsidR="00314FDF" w:rsidRDefault="00314FDF" w:rsidP="00314FDF">
      <w:pPr>
        <w:ind w:firstLine="709"/>
        <w:rPr>
          <w:szCs w:val="28"/>
        </w:rPr>
      </w:pPr>
    </w:p>
    <w:p w:rsidR="00314FDF" w:rsidRPr="000162C8" w:rsidRDefault="00314FDF" w:rsidP="00314FDF">
      <w:pPr>
        <w:ind w:firstLine="709"/>
        <w:jc w:val="both"/>
        <w:rPr>
          <w:szCs w:val="28"/>
        </w:rPr>
      </w:pPr>
      <w:r w:rsidRPr="000162C8">
        <w:rPr>
          <w:szCs w:val="28"/>
        </w:rPr>
        <w:t>1.Принять проект закона Приморского края "</w:t>
      </w:r>
      <w:r w:rsidRPr="00B84CE4">
        <w:rPr>
          <w:color w:val="000000"/>
          <w:szCs w:val="28"/>
        </w:rPr>
        <w:t xml:space="preserve">О социальной </w:t>
      </w:r>
      <w:r>
        <w:rPr>
          <w:color w:val="000000"/>
          <w:szCs w:val="28"/>
        </w:rPr>
        <w:t xml:space="preserve">поддержке многодетных семей, </w:t>
      </w:r>
      <w:r w:rsidRPr="00B84CE4">
        <w:rPr>
          <w:color w:val="000000"/>
          <w:szCs w:val="28"/>
        </w:rPr>
        <w:t>проживающих на территории Приморского края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314FDF" w:rsidRPr="000162C8" w:rsidRDefault="00314FDF" w:rsidP="00314FDF">
      <w:pPr>
        <w:ind w:firstLine="709"/>
        <w:jc w:val="both"/>
        <w:rPr>
          <w:szCs w:val="28"/>
        </w:rPr>
      </w:pPr>
    </w:p>
    <w:p w:rsidR="00314FDF" w:rsidRPr="000162C8" w:rsidRDefault="00314FDF" w:rsidP="00314FDF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2.Комитету Законодательного Собрания по социальной политике                    и защите прав граждан (Чемерис)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314FDF" w:rsidRPr="000162C8" w:rsidRDefault="00314FDF" w:rsidP="00314FDF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14FDF" w:rsidRPr="000162C8" w:rsidRDefault="00314FDF" w:rsidP="00314FDF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314FDF" w:rsidRPr="000162C8" w:rsidRDefault="00314FDF" w:rsidP="00314FDF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314FDF" w:rsidRDefault="00314FDF" w:rsidP="00314FD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14FDF" w:rsidRDefault="00314FDF" w:rsidP="00314FD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14FDF" w:rsidRDefault="00314FDF" w:rsidP="00314FD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314FDF" w:rsidP="00314FDF"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t xml:space="preserve">   </w:t>
      </w:r>
      <w:bookmarkStart w:id="0" w:name="_GoBack"/>
      <w:bookmarkEnd w:id="0"/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FDF" w:rsidRDefault="00314FDF">
      <w:r>
        <w:separator/>
      </w:r>
    </w:p>
  </w:endnote>
  <w:endnote w:type="continuationSeparator" w:id="0">
    <w:p w:rsidR="00314FDF" w:rsidRDefault="00314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FDF" w:rsidRDefault="00314FDF">
      <w:r>
        <w:separator/>
      </w:r>
    </w:p>
  </w:footnote>
  <w:footnote w:type="continuationSeparator" w:id="0">
    <w:p w:rsidR="00314FDF" w:rsidRDefault="00314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FDF"/>
    <w:rsid w:val="00057575"/>
    <w:rsid w:val="000B3FB2"/>
    <w:rsid w:val="000D628E"/>
    <w:rsid w:val="000E5228"/>
    <w:rsid w:val="00123119"/>
    <w:rsid w:val="00155F7F"/>
    <w:rsid w:val="00314FD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2018-11-15T04:16:00Z</cp:lastPrinted>
  <dcterms:created xsi:type="dcterms:W3CDTF">2018-11-15T04:15:00Z</dcterms:created>
  <dcterms:modified xsi:type="dcterms:W3CDTF">2018-11-15T04:16:00Z</dcterms:modified>
</cp:coreProperties>
</file>