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60380706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7605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6056">
              <w:t>1132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7605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76056" w:rsidP="0094344A">
            <w:pPr>
              <w:ind w:left="-108"/>
              <w:jc w:val="both"/>
            </w:pPr>
            <w:r w:rsidRPr="00103317">
              <w:t xml:space="preserve">О назначении </w:t>
            </w:r>
            <w:r>
              <w:t>на должность аудитора К</w:t>
            </w:r>
            <w:r>
              <w:t xml:space="preserve">онтрольно-счетной </w:t>
            </w:r>
            <w:r w:rsidRPr="00103317">
              <w:t>палаты Приморского края</w:t>
            </w:r>
          </w:p>
          <w:p w:rsidR="000B3FB2" w:rsidRPr="00F76056" w:rsidRDefault="000B3FB2" w:rsidP="0094344A">
            <w:pPr>
              <w:ind w:left="-108"/>
              <w:jc w:val="both"/>
            </w:pPr>
          </w:p>
        </w:tc>
      </w:tr>
    </w:tbl>
    <w:p w:rsidR="00F76056" w:rsidRDefault="00F76056" w:rsidP="00F7605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76056" w:rsidRDefault="00F76056" w:rsidP="00F76056">
      <w:pPr>
        <w:pStyle w:val="a3"/>
        <w:tabs>
          <w:tab w:val="clear" w:pos="4153"/>
          <w:tab w:val="clear" w:pos="8306"/>
        </w:tabs>
      </w:pPr>
    </w:p>
    <w:p w:rsidR="00F76056" w:rsidRDefault="00F76056" w:rsidP="00F7605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76056" w:rsidRDefault="00F76056" w:rsidP="00F76056">
      <w:pPr>
        <w:pStyle w:val="a3"/>
        <w:tabs>
          <w:tab w:val="clear" w:pos="4153"/>
          <w:tab w:val="clear" w:pos="8306"/>
        </w:tabs>
      </w:pPr>
    </w:p>
    <w:p w:rsidR="00F76056" w:rsidRDefault="00F76056" w:rsidP="00F76056">
      <w:pPr>
        <w:pStyle w:val="a3"/>
        <w:tabs>
          <w:tab w:val="clear" w:pos="4153"/>
          <w:tab w:val="clear" w:pos="8306"/>
        </w:tabs>
        <w:jc w:val="both"/>
      </w:pPr>
      <w:r>
        <w:tab/>
        <w:t>1.Назначить на должность аудитора К</w:t>
      </w:r>
      <w:r w:rsidRPr="00103317">
        <w:t xml:space="preserve">онтрольно-счетной палаты </w:t>
      </w:r>
      <w:r w:rsidRPr="008437F7">
        <w:t>Приморского края Прилуцкую Ольгу Алексеевну с 10 декабря 2018 года.</w:t>
      </w:r>
    </w:p>
    <w:p w:rsidR="00F76056" w:rsidRDefault="00F76056" w:rsidP="00F76056">
      <w:pPr>
        <w:pStyle w:val="a3"/>
        <w:tabs>
          <w:tab w:val="clear" w:pos="4153"/>
          <w:tab w:val="clear" w:pos="8306"/>
        </w:tabs>
        <w:jc w:val="both"/>
      </w:pPr>
    </w:p>
    <w:p w:rsidR="00F76056" w:rsidRDefault="00F76056" w:rsidP="00F76056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F76056" w:rsidRDefault="00F76056" w:rsidP="00F76056"/>
    <w:p w:rsidR="00F76056" w:rsidRDefault="00F76056" w:rsidP="00F76056"/>
    <w:p w:rsidR="00F76056" w:rsidRDefault="00F76056" w:rsidP="00F76056"/>
    <w:p w:rsidR="00F76056" w:rsidRDefault="00F76056" w:rsidP="00F7605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76056" w:rsidRDefault="00F76056" w:rsidP="00F76056">
      <w:pPr>
        <w:pStyle w:val="a3"/>
        <w:tabs>
          <w:tab w:val="clear" w:pos="4153"/>
          <w:tab w:val="clear" w:pos="8306"/>
          <w:tab w:val="right" w:pos="9354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056" w:rsidRDefault="00F76056">
      <w:r>
        <w:separator/>
      </w:r>
    </w:p>
  </w:endnote>
  <w:endnote w:type="continuationSeparator" w:id="0">
    <w:p w:rsidR="00F76056" w:rsidRDefault="00F76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056" w:rsidRDefault="00F76056">
      <w:r>
        <w:separator/>
      </w:r>
    </w:p>
  </w:footnote>
  <w:footnote w:type="continuationSeparator" w:id="0">
    <w:p w:rsidR="00F76056" w:rsidRDefault="00F76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5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7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2018-11-15T07:11:00Z</cp:lastPrinted>
  <dcterms:created xsi:type="dcterms:W3CDTF">2018-11-15T07:10:00Z</dcterms:created>
  <dcterms:modified xsi:type="dcterms:W3CDTF">2018-11-15T07:11:00Z</dcterms:modified>
</cp:coreProperties>
</file>