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60380698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70D6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70D6E">
              <w:t>1111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0D6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0D6E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rPr>
                <w:szCs w:val="28"/>
              </w:rPr>
              <w:t xml:space="preserve">"О бюджетном устройстве, </w:t>
            </w:r>
            <w:proofErr w:type="gramStart"/>
            <w:r>
              <w:rPr>
                <w:szCs w:val="28"/>
              </w:rPr>
              <w:t>бюджет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ном</w:t>
            </w:r>
            <w:proofErr w:type="gramEnd"/>
            <w:r>
              <w:rPr>
                <w:szCs w:val="28"/>
              </w:rPr>
              <w:t xml:space="preserve"> процессе и межбюджетных отношениях в Приморском крае"</w:t>
            </w:r>
          </w:p>
          <w:p w:rsidR="000B3FB2" w:rsidRPr="00D70D6E" w:rsidRDefault="000B3FB2" w:rsidP="0094344A">
            <w:pPr>
              <w:ind w:left="-108"/>
              <w:jc w:val="both"/>
            </w:pPr>
          </w:p>
        </w:tc>
      </w:tr>
    </w:tbl>
    <w:p w:rsidR="00D70D6E" w:rsidRDefault="00D70D6E" w:rsidP="00D70D6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70D6E" w:rsidRDefault="00D70D6E" w:rsidP="00D70D6E">
      <w:pPr>
        <w:pStyle w:val="a3"/>
        <w:tabs>
          <w:tab w:val="clear" w:pos="4153"/>
          <w:tab w:val="clear" w:pos="8306"/>
        </w:tabs>
      </w:pPr>
    </w:p>
    <w:p w:rsidR="00D70D6E" w:rsidRDefault="00D70D6E" w:rsidP="00D70D6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70D6E" w:rsidRDefault="00D70D6E" w:rsidP="00D70D6E"/>
    <w:p w:rsidR="00D70D6E" w:rsidRDefault="00D70D6E" w:rsidP="00D70D6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B302CC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D70D6E" w:rsidRDefault="00D70D6E" w:rsidP="00D70D6E">
      <w:pPr>
        <w:pStyle w:val="a3"/>
        <w:tabs>
          <w:tab w:val="clear" w:pos="4153"/>
          <w:tab w:val="clear" w:pos="8306"/>
        </w:tabs>
        <w:jc w:val="both"/>
      </w:pPr>
    </w:p>
    <w:p w:rsidR="00D70D6E" w:rsidRDefault="00D70D6E" w:rsidP="00D70D6E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70D6E" w:rsidRDefault="00D70D6E" w:rsidP="00D70D6E">
      <w:pPr>
        <w:pStyle w:val="a3"/>
        <w:tabs>
          <w:tab w:val="clear" w:pos="4153"/>
          <w:tab w:val="clear" w:pos="8306"/>
        </w:tabs>
        <w:jc w:val="both"/>
      </w:pPr>
    </w:p>
    <w:p w:rsidR="00D70D6E" w:rsidRDefault="00D70D6E" w:rsidP="00D70D6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70D6E" w:rsidRDefault="00D70D6E" w:rsidP="00D70D6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70D6E" w:rsidRDefault="00D70D6E" w:rsidP="00D70D6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70D6E" w:rsidRDefault="00D70D6E" w:rsidP="00D70D6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70D6E" w:rsidRDefault="00D70D6E" w:rsidP="00D70D6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D70D6E" w:rsidP="00D70D6E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D6E" w:rsidRDefault="00D70D6E">
      <w:r>
        <w:separator/>
      </w:r>
    </w:p>
  </w:endnote>
  <w:endnote w:type="continuationSeparator" w:id="0">
    <w:p w:rsidR="00D70D6E" w:rsidRDefault="00D70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D6E" w:rsidRDefault="00D70D6E">
      <w:r>
        <w:separator/>
      </w:r>
    </w:p>
  </w:footnote>
  <w:footnote w:type="continuationSeparator" w:id="0">
    <w:p w:rsidR="00D70D6E" w:rsidRDefault="00D70D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D6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0D6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2018-11-15T07:10:00Z</cp:lastPrinted>
  <dcterms:created xsi:type="dcterms:W3CDTF">2018-11-15T07:09:00Z</dcterms:created>
  <dcterms:modified xsi:type="dcterms:W3CDTF">2018-11-15T07:10:00Z</dcterms:modified>
</cp:coreProperties>
</file>