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3796235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451A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451AB">
              <w:rPr>
                <w:szCs w:val="28"/>
              </w:rPr>
              <w:t>1110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451A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451AB" w:rsidP="0094344A">
            <w:pPr>
              <w:ind w:left="-108"/>
              <w:jc w:val="both"/>
            </w:pPr>
            <w:r w:rsidRPr="00560A99">
              <w:rPr>
                <w:szCs w:val="28"/>
              </w:rPr>
              <w:t>О Законе Приморского края                   "</w:t>
            </w:r>
            <w:r w:rsidRPr="00233AF2">
              <w:rPr>
                <w:szCs w:val="28"/>
              </w:rPr>
      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      </w:r>
            <w:r w:rsidRPr="00560A99">
              <w:rPr>
                <w:szCs w:val="28"/>
              </w:rPr>
              <w:t>"</w:t>
            </w:r>
          </w:p>
          <w:p w:rsidR="000B3FB2" w:rsidRPr="004451AB" w:rsidRDefault="000B3FB2" w:rsidP="0094344A">
            <w:pPr>
              <w:ind w:left="-108"/>
              <w:jc w:val="both"/>
            </w:pPr>
          </w:p>
        </w:tc>
      </w:tr>
    </w:tbl>
    <w:p w:rsidR="004451AB" w:rsidRPr="009E27DC" w:rsidRDefault="004451AB" w:rsidP="004451AB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4451AB" w:rsidRPr="009E27DC" w:rsidRDefault="004451AB" w:rsidP="004451AB">
      <w:pPr>
        <w:rPr>
          <w:szCs w:val="28"/>
        </w:rPr>
      </w:pPr>
    </w:p>
    <w:p w:rsidR="004451AB" w:rsidRPr="009E27DC" w:rsidRDefault="004451AB" w:rsidP="004451AB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4451AB" w:rsidRPr="009E27DC" w:rsidRDefault="004451AB" w:rsidP="004451AB">
      <w:pPr>
        <w:rPr>
          <w:szCs w:val="28"/>
        </w:rPr>
      </w:pPr>
    </w:p>
    <w:p w:rsidR="004451AB" w:rsidRPr="00E83AE3" w:rsidRDefault="004451AB" w:rsidP="004451AB">
      <w:pPr>
        <w:jc w:val="both"/>
        <w:rPr>
          <w:szCs w:val="28"/>
        </w:rPr>
      </w:pPr>
      <w:r>
        <w:tab/>
        <w:t>1.</w:t>
      </w:r>
      <w:r w:rsidRPr="00E83AE3">
        <w:rPr>
          <w:szCs w:val="28"/>
        </w:rPr>
        <w:t>Принять Закон Приморского края "</w:t>
      </w:r>
      <w:r w:rsidRPr="00233AF2">
        <w:rPr>
          <w:szCs w:val="28"/>
        </w:rPr>
        <w:t>О наделении органов местного самоуправления муниципальных районов, городских округов Приморского края отдельными государственными полномочиями</w:t>
      </w:r>
      <w:r w:rsidRPr="00E83AE3">
        <w:rPr>
          <w:szCs w:val="28"/>
        </w:rPr>
        <w:t>".</w:t>
      </w:r>
    </w:p>
    <w:p w:rsidR="004451AB" w:rsidRDefault="004451AB" w:rsidP="004451AB">
      <w:pPr>
        <w:jc w:val="both"/>
      </w:pPr>
    </w:p>
    <w:p w:rsidR="004451AB" w:rsidRDefault="004451AB" w:rsidP="004451AB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451AB" w:rsidRDefault="004451AB" w:rsidP="004451AB">
      <w:pPr>
        <w:jc w:val="both"/>
      </w:pPr>
    </w:p>
    <w:p w:rsidR="004451AB" w:rsidRDefault="004451AB" w:rsidP="004451AB">
      <w:pPr>
        <w:jc w:val="both"/>
      </w:pPr>
      <w:r>
        <w:tab/>
        <w:t>3.Настоящее постановление вступает в силу со дня его принятия.</w:t>
      </w:r>
    </w:p>
    <w:p w:rsidR="004451AB" w:rsidRDefault="004451AB" w:rsidP="004451AB">
      <w:pPr>
        <w:jc w:val="both"/>
      </w:pPr>
    </w:p>
    <w:p w:rsidR="004451AB" w:rsidRPr="009E27DC" w:rsidRDefault="004451AB" w:rsidP="004451A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451AB" w:rsidRPr="009E27DC" w:rsidRDefault="004451AB" w:rsidP="004451A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451AB" w:rsidRPr="009E27DC" w:rsidRDefault="004451AB" w:rsidP="004451A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4451AB" w:rsidP="004451AB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1AB" w:rsidRDefault="004451AB">
      <w:r>
        <w:separator/>
      </w:r>
    </w:p>
  </w:endnote>
  <w:endnote w:type="continuationSeparator" w:id="0">
    <w:p w:rsidR="004451AB" w:rsidRDefault="00445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1AB" w:rsidRDefault="004451AB">
      <w:r>
        <w:separator/>
      </w:r>
    </w:p>
  </w:footnote>
  <w:footnote w:type="continuationSeparator" w:id="0">
    <w:p w:rsidR="004451AB" w:rsidRDefault="00445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1AB"/>
    <w:rsid w:val="00057575"/>
    <w:rsid w:val="000B3FB2"/>
    <w:rsid w:val="000D628E"/>
    <w:rsid w:val="000E5228"/>
    <w:rsid w:val="00123119"/>
    <w:rsid w:val="00155F7F"/>
    <w:rsid w:val="003325F4"/>
    <w:rsid w:val="00392E21"/>
    <w:rsid w:val="004451A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2018-11-15T04:10:00Z</cp:lastPrinted>
  <dcterms:created xsi:type="dcterms:W3CDTF">2018-11-15T04:09:00Z</dcterms:created>
  <dcterms:modified xsi:type="dcterms:W3CDTF">2018-11-15T04:10:00Z</dcterms:modified>
</cp:coreProperties>
</file>