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379931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964D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64D7">
              <w:rPr>
                <w:szCs w:val="28"/>
              </w:rPr>
              <w:t>1106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964D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64D7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"</w:t>
            </w:r>
            <w:r w:rsidRPr="002D7B55">
              <w:rPr>
                <w:szCs w:val="28"/>
              </w:rPr>
              <w:t>О</w:t>
            </w:r>
            <w:r>
              <w:rPr>
                <w:szCs w:val="28"/>
              </w:rPr>
              <w:t>б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обеспечении бесплатным питанием детей, обучающихся в </w:t>
            </w:r>
            <w:proofErr w:type="spellStart"/>
            <w:proofErr w:type="gram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ственных</w:t>
            </w:r>
            <w:proofErr w:type="spellEnd"/>
            <w:proofErr w:type="gramEnd"/>
            <w:r>
              <w:rPr>
                <w:szCs w:val="28"/>
              </w:rPr>
              <w:t xml:space="preserve"> (краевых) и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пальных</w:t>
            </w:r>
            <w:proofErr w:type="spellEnd"/>
            <w:r>
              <w:rPr>
                <w:szCs w:val="28"/>
              </w:rPr>
              <w:t xml:space="preserve"> общеобразовательных организациях Приморского края"</w:t>
            </w:r>
          </w:p>
          <w:p w:rsidR="000B3FB2" w:rsidRPr="006964D7" w:rsidRDefault="000B3FB2" w:rsidP="0094344A">
            <w:pPr>
              <w:ind w:left="-108"/>
              <w:jc w:val="both"/>
            </w:pPr>
          </w:p>
        </w:tc>
      </w:tr>
    </w:tbl>
    <w:p w:rsidR="006964D7" w:rsidRPr="009E27DC" w:rsidRDefault="006964D7" w:rsidP="006964D7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6964D7" w:rsidRPr="009E27DC" w:rsidRDefault="006964D7" w:rsidP="006964D7">
      <w:pPr>
        <w:rPr>
          <w:szCs w:val="28"/>
        </w:rPr>
      </w:pPr>
    </w:p>
    <w:p w:rsidR="006964D7" w:rsidRPr="009E27DC" w:rsidRDefault="006964D7" w:rsidP="006964D7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6964D7" w:rsidRPr="009E27DC" w:rsidRDefault="006964D7" w:rsidP="006964D7">
      <w:pPr>
        <w:rPr>
          <w:szCs w:val="28"/>
        </w:rPr>
      </w:pPr>
    </w:p>
    <w:p w:rsidR="006964D7" w:rsidRDefault="006964D7" w:rsidP="006964D7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</w:t>
      </w:r>
      <w:r>
        <w:rPr>
          <w:szCs w:val="28"/>
        </w:rPr>
        <w:t>б</w:t>
      </w:r>
      <w:r w:rsidRPr="002D7B55">
        <w:rPr>
          <w:szCs w:val="28"/>
        </w:rPr>
        <w:t xml:space="preserve"> </w:t>
      </w:r>
      <w:r>
        <w:rPr>
          <w:szCs w:val="28"/>
        </w:rPr>
        <w:t xml:space="preserve">обеспечении бесплатным питанием детей, обучающихся в государственных (краевых) </w:t>
      </w:r>
      <w:r>
        <w:rPr>
          <w:szCs w:val="28"/>
        </w:rPr>
        <w:br/>
        <w:t>и муниципальных общеобразовательных организациях Приморского края"</w:t>
      </w:r>
      <w:r>
        <w:t>.</w:t>
      </w:r>
    </w:p>
    <w:p w:rsidR="006964D7" w:rsidRDefault="006964D7" w:rsidP="006964D7">
      <w:pPr>
        <w:jc w:val="both"/>
      </w:pPr>
    </w:p>
    <w:p w:rsidR="006964D7" w:rsidRDefault="006964D7" w:rsidP="006964D7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6964D7" w:rsidRDefault="006964D7" w:rsidP="006964D7">
      <w:pPr>
        <w:jc w:val="both"/>
      </w:pPr>
    </w:p>
    <w:p w:rsidR="006964D7" w:rsidRDefault="006964D7" w:rsidP="006964D7">
      <w:pPr>
        <w:jc w:val="both"/>
      </w:pPr>
      <w:r>
        <w:tab/>
        <w:t>3.Настоящее постановление вступает в силу со дня его принятия.</w:t>
      </w:r>
    </w:p>
    <w:p w:rsidR="006964D7" w:rsidRDefault="006964D7" w:rsidP="006964D7">
      <w:pPr>
        <w:jc w:val="both"/>
      </w:pPr>
    </w:p>
    <w:p w:rsidR="006964D7" w:rsidRPr="009E27DC" w:rsidRDefault="006964D7" w:rsidP="006964D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964D7" w:rsidRPr="009E27DC" w:rsidRDefault="006964D7" w:rsidP="006964D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964D7" w:rsidRPr="009E27DC" w:rsidRDefault="006964D7" w:rsidP="006964D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6964D7" w:rsidP="006964D7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4D7" w:rsidRDefault="006964D7">
      <w:r>
        <w:separator/>
      </w:r>
    </w:p>
  </w:endnote>
  <w:endnote w:type="continuationSeparator" w:id="0">
    <w:p w:rsidR="006964D7" w:rsidRDefault="0069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4D7" w:rsidRDefault="006964D7">
      <w:r>
        <w:separator/>
      </w:r>
    </w:p>
  </w:footnote>
  <w:footnote w:type="continuationSeparator" w:id="0">
    <w:p w:rsidR="006964D7" w:rsidRDefault="00696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4D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964D7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2018-11-15T05:01:00Z</cp:lastPrinted>
  <dcterms:created xsi:type="dcterms:W3CDTF">2018-11-15T05:00:00Z</dcterms:created>
  <dcterms:modified xsi:type="dcterms:W3CDTF">2018-11-15T05:01:00Z</dcterms:modified>
</cp:coreProperties>
</file>