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5B47B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0E059F" w:rsidRPr="000E059F">
              <w:t xml:space="preserve">"О внесении изменений в </w:t>
            </w:r>
            <w:r w:rsidR="005B47B8">
              <w:t>статью 10 Закона</w:t>
            </w:r>
            <w:r w:rsidR="000E059F" w:rsidRPr="000E059F">
              <w:t xml:space="preserve"> Приморского края </w:t>
            </w:r>
            <w:r w:rsidR="005B47B8">
              <w:t>"О</w:t>
            </w:r>
            <w:r w:rsidR="000E059F" w:rsidRPr="000E059F">
              <w:t xml:space="preserve"> регулировани</w:t>
            </w:r>
            <w:r w:rsidR="005B47B8">
              <w:t>и</w:t>
            </w:r>
            <w:r w:rsidR="000E059F" w:rsidRPr="000E059F">
              <w:t xml:space="preserve"> земельных отношений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proofErr w:type="spellStart"/>
      <w:r>
        <w:t>1.Принять</w:t>
      </w:r>
      <w:proofErr w:type="spellEnd"/>
      <w:r>
        <w:t xml:space="preserve"> проект закона Приморского края</w:t>
      </w:r>
      <w:r w:rsidR="000E059F">
        <w:t xml:space="preserve"> </w:t>
      </w:r>
      <w:r w:rsidR="005B47B8" w:rsidRPr="005B47B8">
        <w:t>"О внесении изменений в статью 10 Закона Приморского края "О регулировании земельных отношений в Приморском крае"</w:t>
      </w:r>
      <w:r w:rsidR="005B47B8">
        <w:t xml:space="preserve"> </w:t>
      </w:r>
      <w:bookmarkStart w:id="0" w:name="_GoBack"/>
      <w:bookmarkEnd w:id="0"/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proofErr w:type="spellStart"/>
      <w:r>
        <w:t>2</w:t>
      </w:r>
      <w:r w:rsidR="005A7340">
        <w:t>.Комитету</w:t>
      </w:r>
      <w:proofErr w:type="spellEnd"/>
      <w:r w:rsidR="005A7340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A3F" w:rsidRDefault="00B95A3F">
      <w:r>
        <w:separator/>
      </w:r>
    </w:p>
  </w:endnote>
  <w:endnote w:type="continuationSeparator" w:id="0">
    <w:p w:rsidR="00B95A3F" w:rsidRDefault="00B95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A3F" w:rsidRDefault="00B95A3F">
      <w:r>
        <w:separator/>
      </w:r>
    </w:p>
  </w:footnote>
  <w:footnote w:type="continuationSeparator" w:id="0">
    <w:p w:rsidR="00B95A3F" w:rsidRDefault="00B95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5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3325F4"/>
    <w:rsid w:val="00392E21"/>
    <w:rsid w:val="003D097A"/>
    <w:rsid w:val="00413939"/>
    <w:rsid w:val="004B69FA"/>
    <w:rsid w:val="004D1A01"/>
    <w:rsid w:val="00543AA5"/>
    <w:rsid w:val="005708B8"/>
    <w:rsid w:val="005A6019"/>
    <w:rsid w:val="005A7340"/>
    <w:rsid w:val="005B47B8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E5EE6"/>
    <w:rsid w:val="00AF367A"/>
    <w:rsid w:val="00B37BF9"/>
    <w:rsid w:val="00B51B1F"/>
    <w:rsid w:val="00B95A3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4</cp:revision>
  <cp:lastPrinted>2014-07-16T00:00:00Z</cp:lastPrinted>
  <dcterms:created xsi:type="dcterms:W3CDTF">2018-04-24T05:01:00Z</dcterms:created>
  <dcterms:modified xsi:type="dcterms:W3CDTF">2018-11-08T07:12:00Z</dcterms:modified>
</cp:coreProperties>
</file>