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F14CBB" w:rsidRDefault="00F14CBB" w:rsidP="00F14CBB">
            <w:pPr>
              <w:pStyle w:val="1"/>
              <w:spacing w:line="240" w:lineRule="auto"/>
              <w:ind w:left="6381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Проект подготовлен комитетом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по продовольственной политике </w:t>
            </w:r>
          </w:p>
          <w:p w:rsidR="007B5289" w:rsidRPr="00F14CBB" w:rsidRDefault="00F14CBB" w:rsidP="00F14CBB">
            <w:pPr>
              <w:pStyle w:val="1"/>
              <w:spacing w:line="240" w:lineRule="auto"/>
              <w:ind w:left="6381"/>
              <w:rPr>
                <w:b w:val="0"/>
              </w:rPr>
            </w:pPr>
            <w:r w:rsidRPr="00F14CBB">
              <w:rPr>
                <w:b w:val="0"/>
                <w:sz w:val="20"/>
              </w:rPr>
              <w:t xml:space="preserve">и природопользованию  </w: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BB3CBB" w:rsidRDefault="00BB3CBB" w:rsidP="00C72BC5">
            <w:pPr>
              <w:ind w:left="-108"/>
              <w:jc w:val="both"/>
            </w:pPr>
            <w:r>
              <w:t>О Законе Приморско</w:t>
            </w:r>
            <w:r w:rsidR="00C13D6A">
              <w:t>го края "О внесении изменений в</w:t>
            </w:r>
            <w:r w:rsidR="00C72BC5">
              <w:t xml:space="preserve"> статью 10</w:t>
            </w:r>
            <w:r w:rsidR="005E4A0B">
              <w:t xml:space="preserve"> </w:t>
            </w:r>
            <w:r>
              <w:t>Закон</w:t>
            </w:r>
            <w:r w:rsidR="00C72BC5">
              <w:t>а</w:t>
            </w:r>
            <w:r>
              <w:t xml:space="preserve"> Приморского края "О </w:t>
            </w:r>
            <w:r w:rsidR="00C72BC5">
              <w:t>регулировании земельных отношений в Приморском крае"</w:t>
            </w:r>
          </w:p>
        </w:tc>
      </w:tr>
    </w:tbl>
    <w:p w:rsidR="000B3FB2" w:rsidRDefault="000B3FB2"/>
    <w:p w:rsidR="00931FD6" w:rsidRDefault="00BB3CBB" w:rsidP="00BB3CBB">
      <w:pPr>
        <w:ind w:firstLine="709"/>
      </w:pPr>
      <w:r>
        <w:t>Законодательное Собрание Приморского края</w:t>
      </w:r>
    </w:p>
    <w:p w:rsidR="00BB3CBB" w:rsidRDefault="00BB3CBB" w:rsidP="009C06BA"/>
    <w:p w:rsidR="00BB3CBB" w:rsidRDefault="00BB3CBB" w:rsidP="009C06BA">
      <w:r>
        <w:t>ПОСТАНОВЛЯЕТ:</w:t>
      </w:r>
    </w:p>
    <w:p w:rsidR="00BB3CBB" w:rsidRDefault="00BB3CBB" w:rsidP="009C06BA"/>
    <w:p w:rsidR="00BB3CBB" w:rsidRDefault="00BB3CBB" w:rsidP="00714C23">
      <w:pPr>
        <w:ind w:firstLine="709"/>
        <w:jc w:val="both"/>
      </w:pPr>
      <w:r>
        <w:t>1.Принять Закон Приморско</w:t>
      </w:r>
      <w:r w:rsidR="00C72BC5">
        <w:t xml:space="preserve">го края </w:t>
      </w:r>
      <w:r w:rsidR="00C72BC5" w:rsidRPr="00C72BC5">
        <w:t>"О внесении изменений в статью 10 Закона Приморского края "О регулировании земельных отношений в Приморском крае"</w:t>
      </w:r>
      <w:r>
        <w:t>.</w:t>
      </w:r>
    </w:p>
    <w:p w:rsidR="00931FD6" w:rsidRDefault="00931FD6" w:rsidP="00714C23">
      <w:pPr>
        <w:ind w:firstLine="709"/>
        <w:jc w:val="both"/>
      </w:pPr>
    </w:p>
    <w:p w:rsidR="00931FD6" w:rsidRDefault="00BB3CBB" w:rsidP="00714C23">
      <w:pPr>
        <w:ind w:firstLine="709"/>
        <w:jc w:val="both"/>
      </w:pPr>
      <w:r>
        <w:t>2.Направить указанный Закон Губернатору Приморского края для обнародования.</w:t>
      </w:r>
    </w:p>
    <w:p w:rsidR="00BB3CBB" w:rsidRDefault="00BB3CBB" w:rsidP="00714C23">
      <w:pPr>
        <w:ind w:firstLine="709"/>
        <w:jc w:val="both"/>
      </w:pPr>
    </w:p>
    <w:p w:rsidR="00BB3CBB" w:rsidRDefault="00BB3CBB" w:rsidP="00714C23">
      <w:pPr>
        <w:ind w:firstLine="709"/>
        <w:jc w:val="both"/>
      </w:pPr>
      <w:r>
        <w:t>3.Настоящее постановление вступает в силу со дня его принятия.</w:t>
      </w:r>
    </w:p>
    <w:p w:rsidR="00BB3CBB" w:rsidRDefault="00BB3CBB" w:rsidP="00C72BC5">
      <w:pPr>
        <w:jc w:val="both"/>
      </w:pPr>
      <w:bookmarkStart w:id="0" w:name="_GoBack"/>
      <w:bookmarkEnd w:id="0"/>
    </w:p>
    <w:p w:rsidR="00BB3CBB" w:rsidRDefault="00BB3CBB"/>
    <w:p w:rsidR="00BB3CBB" w:rsidRDefault="00BB3CBB"/>
    <w:p w:rsidR="00BB3CBB" w:rsidRDefault="00BB3CBB">
      <w:r>
        <w:t>Председатель</w:t>
      </w:r>
    </w:p>
    <w:p w:rsidR="00BB3CBB" w:rsidRDefault="00BB3CBB">
      <w:r>
        <w:t xml:space="preserve">Законодательного Собрания                                                    </w:t>
      </w:r>
      <w:r w:rsidR="00C44671">
        <w:t xml:space="preserve">              А.И. Ролик</w:t>
      </w:r>
    </w:p>
    <w:sectPr w:rsidR="00BB3CBB" w:rsidSect="00E0664A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63829" w:rsidRDefault="00563829">
      <w:r>
        <w:separator/>
      </w:r>
    </w:p>
  </w:endnote>
  <w:endnote w:type="continuationSeparator" w:id="0">
    <w:p w:rsidR="00563829" w:rsidRDefault="005638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63829" w:rsidRDefault="00563829">
      <w:r>
        <w:separator/>
      </w:r>
    </w:p>
  </w:footnote>
  <w:footnote w:type="continuationSeparator" w:id="0">
    <w:p w:rsidR="00563829" w:rsidRDefault="0056382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4CA2"/>
    <w:rsid w:val="00057575"/>
    <w:rsid w:val="000704AA"/>
    <w:rsid w:val="0007488C"/>
    <w:rsid w:val="000B3FB2"/>
    <w:rsid w:val="000D628E"/>
    <w:rsid w:val="000E5228"/>
    <w:rsid w:val="00123119"/>
    <w:rsid w:val="00155F7F"/>
    <w:rsid w:val="001B621C"/>
    <w:rsid w:val="001E09A9"/>
    <w:rsid w:val="001F4CA2"/>
    <w:rsid w:val="00287198"/>
    <w:rsid w:val="003325F4"/>
    <w:rsid w:val="00392E21"/>
    <w:rsid w:val="00431282"/>
    <w:rsid w:val="00483D84"/>
    <w:rsid w:val="004B69FA"/>
    <w:rsid w:val="004C632D"/>
    <w:rsid w:val="004D1A01"/>
    <w:rsid w:val="00563829"/>
    <w:rsid w:val="005A6019"/>
    <w:rsid w:val="005E4A0B"/>
    <w:rsid w:val="005E6130"/>
    <w:rsid w:val="00642230"/>
    <w:rsid w:val="00695A4A"/>
    <w:rsid w:val="006D45ED"/>
    <w:rsid w:val="006E650F"/>
    <w:rsid w:val="00714C23"/>
    <w:rsid w:val="00726997"/>
    <w:rsid w:val="007B48E7"/>
    <w:rsid w:val="007B5289"/>
    <w:rsid w:val="007E6EAD"/>
    <w:rsid w:val="00835A0E"/>
    <w:rsid w:val="008818A7"/>
    <w:rsid w:val="008F1227"/>
    <w:rsid w:val="00922AED"/>
    <w:rsid w:val="00924B45"/>
    <w:rsid w:val="00931FD6"/>
    <w:rsid w:val="009372FF"/>
    <w:rsid w:val="0094344A"/>
    <w:rsid w:val="009959AC"/>
    <w:rsid w:val="009C06BA"/>
    <w:rsid w:val="009D369E"/>
    <w:rsid w:val="00A13794"/>
    <w:rsid w:val="00A26C60"/>
    <w:rsid w:val="00A93332"/>
    <w:rsid w:val="00AE5EE6"/>
    <w:rsid w:val="00BA58C7"/>
    <w:rsid w:val="00BB3CBB"/>
    <w:rsid w:val="00BD0650"/>
    <w:rsid w:val="00C13D6A"/>
    <w:rsid w:val="00C20E8F"/>
    <w:rsid w:val="00C44671"/>
    <w:rsid w:val="00C72BC5"/>
    <w:rsid w:val="00CA7E54"/>
    <w:rsid w:val="00CE19DF"/>
    <w:rsid w:val="00D02716"/>
    <w:rsid w:val="00DF01B2"/>
    <w:rsid w:val="00E0664A"/>
    <w:rsid w:val="00E93A7F"/>
    <w:rsid w:val="00EF502B"/>
    <w:rsid w:val="00F14CBB"/>
    <w:rsid w:val="00F75CDD"/>
    <w:rsid w:val="00FD72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0664A"/>
    <w:rPr>
      <w:sz w:val="28"/>
    </w:rPr>
  </w:style>
  <w:style w:type="paragraph" w:styleId="1">
    <w:name w:val="heading 1"/>
    <w:basedOn w:val="a"/>
    <w:next w:val="a"/>
    <w:link w:val="10"/>
    <w:qFormat/>
    <w:rsid w:val="00E0664A"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E0664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E0664A"/>
    <w:pPr>
      <w:widowControl w:val="0"/>
      <w:jc w:val="center"/>
    </w:pPr>
  </w:style>
  <w:style w:type="paragraph" w:styleId="a4">
    <w:name w:val="footer"/>
    <w:basedOn w:val="a"/>
    <w:rsid w:val="00E0664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0664A"/>
    <w:rPr>
      <w:sz w:val="28"/>
    </w:rPr>
  </w:style>
  <w:style w:type="paragraph" w:styleId="1">
    <w:name w:val="heading 1"/>
    <w:basedOn w:val="a"/>
    <w:next w:val="a"/>
    <w:link w:val="10"/>
    <w:qFormat/>
    <w:rsid w:val="00E0664A"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E0664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E0664A"/>
    <w:pPr>
      <w:widowControl w:val="0"/>
      <w:jc w:val="center"/>
    </w:pPr>
  </w:style>
  <w:style w:type="paragraph" w:styleId="a4">
    <w:name w:val="footer"/>
    <w:basedOn w:val="a"/>
    <w:rsid w:val="00E0664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7;&#1088;&#1086;&#1077;&#1082;&#1090;&#1072;%20&#1087;&#1086;&#1089;&#1090;&#1072;&#1085;&#1086;&#1074;&#1083;&#1077;&#1085;&#1080;&#1103;%20&#1047;&#1057;\&#1055;&#1086;&#1089;&#1090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1BF16A7-06C6-4837-A5B2-87554055F6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Пост. по продов. пол. и природопольз.</Template>
  <TotalTime>2</TotalTime>
  <Pages>1</Pages>
  <Words>121</Words>
  <Characters>691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811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pishun_s_n</dc:creator>
  <cp:lastModifiedBy>Исакова Марина Викторовна</cp:lastModifiedBy>
  <cp:revision>3</cp:revision>
  <cp:lastPrinted>2014-07-16T00:00:00Z</cp:lastPrinted>
  <dcterms:created xsi:type="dcterms:W3CDTF">2018-04-24T06:10:00Z</dcterms:created>
  <dcterms:modified xsi:type="dcterms:W3CDTF">2018-11-08T07:19:00Z</dcterms:modified>
</cp:coreProperties>
</file>