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60259098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443F4" w:rsidRDefault="007443F4" w:rsidP="007443F4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ВНЕСЕНИИ ИЗМЕНЕНИЙ В ЗАКОН</w:t>
      </w:r>
      <w:r w:rsidRPr="00AD4EC2">
        <w:rPr>
          <w:b/>
        </w:rPr>
        <w:t xml:space="preserve"> </w:t>
      </w:r>
      <w:r>
        <w:rPr>
          <w:b/>
        </w:rPr>
        <w:t>ПРИМОРСКОГО КРАЯ</w:t>
      </w:r>
    </w:p>
    <w:p w:rsidR="007443F4" w:rsidRDefault="007443F4" w:rsidP="007443F4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5716C2">
        <w:rPr>
          <w:b/>
        </w:rPr>
        <w:t xml:space="preserve">"О </w:t>
      </w:r>
      <w:r>
        <w:rPr>
          <w:b/>
        </w:rPr>
        <w:t xml:space="preserve">РЕГИОНАЛЬНОМ ГОСУДАРСТВЕННОМ НАДЗОРЕ </w:t>
      </w:r>
    </w:p>
    <w:p w:rsidR="007443F4" w:rsidRDefault="007443F4" w:rsidP="007443F4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В ОБЛАСТИ ТЕХНИЧЕСКОГО СОСТОЯНИЯ </w:t>
      </w:r>
      <w:proofErr w:type="gramStart"/>
      <w:r>
        <w:rPr>
          <w:b/>
        </w:rPr>
        <w:t>САМОХОДНЫХ</w:t>
      </w:r>
      <w:proofErr w:type="gramEnd"/>
    </w:p>
    <w:p w:rsidR="007443F4" w:rsidRDefault="007443F4" w:rsidP="007443F4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МАШИН И ДРУГИХ ВИДОВ ТЕХНИКИ </w:t>
      </w:r>
      <w:r w:rsidRPr="005716C2">
        <w:rPr>
          <w:b/>
        </w:rPr>
        <w:t>В ПРИМОРСКОМ КРАЕ"</w:t>
      </w:r>
    </w:p>
    <w:p w:rsidR="007443F4" w:rsidRDefault="007443F4" w:rsidP="007443F4">
      <w:pPr>
        <w:pStyle w:val="a3"/>
        <w:tabs>
          <w:tab w:val="clear" w:pos="4153"/>
          <w:tab w:val="clear" w:pos="8306"/>
        </w:tabs>
      </w:pPr>
    </w:p>
    <w:p w:rsidR="007443F4" w:rsidRDefault="007443F4" w:rsidP="007443F4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24 октября 2018 года </w:t>
      </w:r>
    </w:p>
    <w:p w:rsidR="007443F4" w:rsidRDefault="007443F4" w:rsidP="007443F4">
      <w:pPr>
        <w:ind w:firstLine="720"/>
        <w:jc w:val="both"/>
      </w:pPr>
    </w:p>
    <w:p w:rsidR="007443F4" w:rsidRDefault="007443F4" w:rsidP="007443F4">
      <w:pPr>
        <w:ind w:firstLine="720"/>
        <w:jc w:val="both"/>
      </w:pPr>
      <w:r>
        <w:t>СТАТЬЯ 1.</w:t>
      </w:r>
    </w:p>
    <w:p w:rsidR="007443F4" w:rsidRDefault="007443F4" w:rsidP="007443F4">
      <w:pPr>
        <w:autoSpaceDE w:val="0"/>
        <w:autoSpaceDN w:val="0"/>
        <w:adjustRightInd w:val="0"/>
        <w:ind w:firstLine="709"/>
        <w:jc w:val="both"/>
      </w:pPr>
      <w:r w:rsidRPr="005716C2">
        <w:t xml:space="preserve">Внести в Закон Приморского края </w:t>
      </w:r>
      <w:r w:rsidRPr="00F55F17">
        <w:t>от 6 июля 2006 г</w:t>
      </w:r>
      <w:r>
        <w:t>ода</w:t>
      </w:r>
      <w:r w:rsidRPr="00F55F17">
        <w:t xml:space="preserve"> </w:t>
      </w:r>
      <w:r>
        <w:t>№</w:t>
      </w:r>
      <w:r w:rsidRPr="00F55F17">
        <w:t xml:space="preserve"> 390-КЗ </w:t>
      </w:r>
      <w:r>
        <w:br/>
      </w:r>
      <w:r w:rsidRPr="00F55F17">
        <w:t xml:space="preserve">"О </w:t>
      </w:r>
      <w:r>
        <w:t xml:space="preserve">региональном </w:t>
      </w:r>
      <w:r w:rsidRPr="00F55F17">
        <w:t xml:space="preserve">государственном надзоре </w:t>
      </w:r>
      <w:r>
        <w:t>в</w:t>
      </w:r>
      <w:r w:rsidRPr="00F55F17">
        <w:t xml:space="preserve"> </w:t>
      </w:r>
      <w:r>
        <w:t xml:space="preserve">области </w:t>
      </w:r>
      <w:r w:rsidRPr="00F55F17">
        <w:t>техническ</w:t>
      </w:r>
      <w:r>
        <w:t>ого</w:t>
      </w:r>
      <w:r w:rsidRPr="00F55F17">
        <w:t xml:space="preserve"> состояни</w:t>
      </w:r>
      <w:r>
        <w:t>я</w:t>
      </w:r>
      <w:r w:rsidRPr="00F55F17">
        <w:t xml:space="preserve"> самоходных машин и других видов техники в Приморском крае" (Ведомости Законодательного Собрания Приморского края, 20</w:t>
      </w:r>
      <w:r>
        <w:t>06</w:t>
      </w:r>
      <w:r w:rsidRPr="00F55F17">
        <w:t xml:space="preserve">, </w:t>
      </w:r>
      <w:r>
        <w:t>№</w:t>
      </w:r>
      <w:r w:rsidRPr="00F55F17">
        <w:t xml:space="preserve"> 135, стр. 22</w:t>
      </w:r>
      <w:r>
        <w:t xml:space="preserve">; </w:t>
      </w:r>
      <w:r w:rsidRPr="00F55F17">
        <w:t xml:space="preserve">2010, </w:t>
      </w:r>
      <w:r>
        <w:br/>
        <w:t>№</w:t>
      </w:r>
      <w:r w:rsidRPr="00F55F17">
        <w:t xml:space="preserve"> 144, стр. 4</w:t>
      </w:r>
      <w:r>
        <w:t>;</w:t>
      </w:r>
      <w:r w:rsidRPr="00EE259A">
        <w:t xml:space="preserve"> 2012, </w:t>
      </w:r>
      <w:r>
        <w:t>№</w:t>
      </w:r>
      <w:r w:rsidRPr="00EE259A">
        <w:t xml:space="preserve"> 8</w:t>
      </w:r>
      <w:r>
        <w:t>, стр. 66</w:t>
      </w:r>
      <w:r w:rsidRPr="00F55F17">
        <w:t>) следующ</w:t>
      </w:r>
      <w:r>
        <w:t>ие</w:t>
      </w:r>
      <w:r w:rsidRPr="00F55F17">
        <w:t xml:space="preserve"> изменени</w:t>
      </w:r>
      <w:r>
        <w:t>я</w:t>
      </w:r>
      <w:r w:rsidRPr="00F55F17">
        <w:t>:</w:t>
      </w:r>
    </w:p>
    <w:p w:rsidR="007443F4" w:rsidRDefault="007443F4" w:rsidP="007443F4">
      <w:pPr>
        <w:autoSpaceDE w:val="0"/>
        <w:autoSpaceDN w:val="0"/>
        <w:adjustRightInd w:val="0"/>
        <w:ind w:firstLine="709"/>
        <w:jc w:val="both"/>
      </w:pPr>
      <w:r>
        <w:t>1)</w:t>
      </w:r>
      <w:r w:rsidRPr="00D649B7">
        <w:t>наименовани</w:t>
      </w:r>
      <w:r>
        <w:t>е</w:t>
      </w:r>
      <w:r w:rsidRPr="00D649B7">
        <w:t xml:space="preserve"> </w:t>
      </w:r>
      <w:r>
        <w:t>Закона изложить в следующей редакции:</w:t>
      </w:r>
    </w:p>
    <w:p w:rsidR="007443F4" w:rsidRDefault="007443F4" w:rsidP="007443F4">
      <w:pPr>
        <w:autoSpaceDE w:val="0"/>
        <w:autoSpaceDN w:val="0"/>
        <w:adjustRightInd w:val="0"/>
        <w:ind w:firstLine="709"/>
        <w:jc w:val="both"/>
      </w:pPr>
      <w:r w:rsidRPr="00F55F17">
        <w:t>"</w:t>
      </w:r>
      <w:r>
        <w:t xml:space="preserve">О региональном </w:t>
      </w:r>
      <w:r w:rsidRPr="00F55F17">
        <w:t xml:space="preserve">государственном надзоре </w:t>
      </w:r>
      <w:r>
        <w:t>в области</w:t>
      </w:r>
      <w:r w:rsidRPr="00F55F17">
        <w:t xml:space="preserve"> техническ</w:t>
      </w:r>
      <w:r>
        <w:t>ого</w:t>
      </w:r>
      <w:r w:rsidRPr="00F55F17">
        <w:t xml:space="preserve"> состояни</w:t>
      </w:r>
      <w:r>
        <w:t>я и эксплуатации</w:t>
      </w:r>
      <w:r w:rsidRPr="00F55F17">
        <w:t xml:space="preserve"> самоходных машин и других видов техники</w:t>
      </w:r>
      <w:r>
        <w:t>, аттракционов</w:t>
      </w:r>
      <w:r w:rsidRPr="00F55F17">
        <w:t xml:space="preserve"> в </w:t>
      </w:r>
      <w:r>
        <w:t>П</w:t>
      </w:r>
      <w:r w:rsidRPr="00F55F17">
        <w:t>риморском крае"</w:t>
      </w:r>
      <w:r>
        <w:t>;</w:t>
      </w:r>
    </w:p>
    <w:p w:rsidR="007443F4" w:rsidRDefault="007443F4" w:rsidP="007443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2)по тексту Закона:</w:t>
      </w:r>
    </w:p>
    <w:p w:rsidR="007443F4" w:rsidRPr="005716C2" w:rsidRDefault="007443F4" w:rsidP="007443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осле слов "надзор за техническим состоянием" в соответствующем падеже дополнить словами "и эксплуатацией" в соответствующем падеже;</w:t>
      </w:r>
    </w:p>
    <w:p w:rsidR="007443F4" w:rsidRDefault="007443F4" w:rsidP="007443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осле слов "и других видов техники</w:t>
      </w:r>
      <w:r w:rsidRPr="005716C2">
        <w:rPr>
          <w:szCs w:val="28"/>
        </w:rPr>
        <w:t>"</w:t>
      </w:r>
      <w:r>
        <w:rPr>
          <w:szCs w:val="28"/>
        </w:rPr>
        <w:t xml:space="preserve"> дополнить словом                      ", аттракционов";</w:t>
      </w:r>
    </w:p>
    <w:p w:rsidR="007443F4" w:rsidRDefault="007443F4" w:rsidP="007443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статье 1 после слов "прицепов к ним" дополнить словами ", а также аттракционов";</w:t>
      </w:r>
    </w:p>
    <w:p w:rsidR="007443F4" w:rsidRDefault="007443F4" w:rsidP="007443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 части 1 статьи 4:</w:t>
      </w:r>
    </w:p>
    <w:p w:rsidR="007443F4" w:rsidRDefault="007443F4" w:rsidP="007443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1 после слов "прицепов к ним" дополнить словами ", а также аттракционов";</w:t>
      </w:r>
    </w:p>
    <w:p w:rsidR="007443F4" w:rsidRDefault="007443F4" w:rsidP="007443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4 признать утратившим силу;</w:t>
      </w:r>
    </w:p>
    <w:p w:rsidR="007443F4" w:rsidRDefault="007443F4" w:rsidP="007443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5 изложить в следующей редакции:</w:t>
      </w:r>
    </w:p>
    <w:p w:rsidR="007443F4" w:rsidRDefault="007443F4" w:rsidP="007443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"5)осуществление государственной регистрации</w:t>
      </w:r>
      <w:r w:rsidRPr="00580270">
        <w:t xml:space="preserve"> </w:t>
      </w:r>
      <w:r w:rsidRPr="00580270">
        <w:rPr>
          <w:szCs w:val="28"/>
        </w:rPr>
        <w:t>самоходных машин и других видов техники</w:t>
      </w:r>
      <w:r>
        <w:rPr>
          <w:szCs w:val="28"/>
        </w:rPr>
        <w:t>, аттракционов</w:t>
      </w:r>
      <w:r w:rsidRPr="00580270">
        <w:rPr>
          <w:szCs w:val="28"/>
        </w:rPr>
        <w:t xml:space="preserve"> в Приморском крае</w:t>
      </w:r>
      <w:r>
        <w:rPr>
          <w:szCs w:val="28"/>
        </w:rPr>
        <w:t xml:space="preserve"> в порядке, установленном Правительством Российской Федерации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7443F4" w:rsidRPr="00580270" w:rsidRDefault="007443F4" w:rsidP="007443F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43F4" w:rsidRDefault="007443F4" w:rsidP="007443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br w:type="page"/>
      </w:r>
      <w:r>
        <w:rPr>
          <w:szCs w:val="28"/>
        </w:rPr>
        <w:lastRenderedPageBreak/>
        <w:t>СТАТЬЯ 2.</w:t>
      </w:r>
    </w:p>
    <w:p w:rsidR="007443F4" w:rsidRDefault="007443F4" w:rsidP="007443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с </w:t>
      </w:r>
      <w:r w:rsidRPr="00C07D5E">
        <w:rPr>
          <w:szCs w:val="28"/>
        </w:rPr>
        <w:t>27</w:t>
      </w:r>
      <w:r>
        <w:rPr>
          <w:szCs w:val="28"/>
        </w:rPr>
        <w:t xml:space="preserve"> января 2019 года.</w:t>
      </w:r>
    </w:p>
    <w:p w:rsidR="007443F4" w:rsidRDefault="007443F4" w:rsidP="007443F4">
      <w:pPr>
        <w:tabs>
          <w:tab w:val="center" w:pos="5031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43F4" w:rsidRDefault="007443F4" w:rsidP="007443F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43F4" w:rsidRDefault="007443F4" w:rsidP="007443F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43F4" w:rsidRDefault="007443F4" w:rsidP="007443F4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BE0544" w:rsidRDefault="007443F4" w:rsidP="007443F4">
      <w:pPr>
        <w:rPr>
          <w:color w:val="000000"/>
          <w:szCs w:val="28"/>
        </w:rPr>
      </w:pPr>
      <w:r>
        <w:rPr>
          <w:color w:val="000000"/>
          <w:szCs w:val="28"/>
        </w:rPr>
        <w:t>Губернатора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О.Н. Кожемяко</w:t>
      </w:r>
    </w:p>
    <w:p w:rsidR="007956D9" w:rsidRDefault="007956D9" w:rsidP="007443F4">
      <w:pPr>
        <w:rPr>
          <w:color w:val="000000"/>
          <w:szCs w:val="28"/>
        </w:rPr>
      </w:pPr>
    </w:p>
    <w:p w:rsidR="007956D9" w:rsidRDefault="007956D9" w:rsidP="007956D9">
      <w:pPr>
        <w:jc w:val="both"/>
      </w:pPr>
      <w:bookmarkStart w:id="0" w:name="_GoBack"/>
      <w:r>
        <w:t>г. Владивосток</w:t>
      </w:r>
    </w:p>
    <w:p w:rsidR="007956D9" w:rsidRDefault="007956D9" w:rsidP="007956D9">
      <w:pPr>
        <w:jc w:val="both"/>
      </w:pPr>
      <w:r>
        <w:t>1 ноября 2018 года</w:t>
      </w:r>
    </w:p>
    <w:p w:rsidR="007956D9" w:rsidRDefault="007956D9" w:rsidP="007956D9">
      <w:pPr>
        <w:rPr>
          <w:color w:val="000000"/>
          <w:szCs w:val="28"/>
        </w:rPr>
      </w:pPr>
      <w:r>
        <w:t>№ 38</w:t>
      </w:r>
      <w:r>
        <w:t>1</w:t>
      </w:r>
      <w:r>
        <w:t>-КЗ</w:t>
      </w:r>
    </w:p>
    <w:bookmarkEnd w:id="0"/>
    <w:p w:rsidR="007443F4" w:rsidRDefault="007443F4" w:rsidP="007443F4">
      <w:pPr>
        <w:rPr>
          <w:color w:val="000000"/>
          <w:szCs w:val="28"/>
        </w:rPr>
      </w:pPr>
    </w:p>
    <w:p w:rsidR="007443F4" w:rsidRDefault="007443F4" w:rsidP="007443F4">
      <w:pPr>
        <w:rPr>
          <w:color w:val="000000"/>
          <w:szCs w:val="28"/>
        </w:rPr>
      </w:pPr>
    </w:p>
    <w:p w:rsidR="007443F4" w:rsidRDefault="007443F4" w:rsidP="007443F4"/>
    <w:sectPr w:rsidR="007443F4" w:rsidSect="007443F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6FF" w:rsidRDefault="004666FF">
      <w:r>
        <w:separator/>
      </w:r>
    </w:p>
  </w:endnote>
  <w:endnote w:type="continuationSeparator" w:id="0">
    <w:p w:rsidR="004666FF" w:rsidRDefault="00466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6FF" w:rsidRDefault="004666FF">
      <w:r>
        <w:separator/>
      </w:r>
    </w:p>
  </w:footnote>
  <w:footnote w:type="continuationSeparator" w:id="0">
    <w:p w:rsidR="004666FF" w:rsidRDefault="00466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3F4" w:rsidRDefault="007443F4" w:rsidP="007443F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956D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3F4"/>
    <w:rsid w:val="0003291F"/>
    <w:rsid w:val="000D02ED"/>
    <w:rsid w:val="00380EE1"/>
    <w:rsid w:val="003B26E7"/>
    <w:rsid w:val="004666FF"/>
    <w:rsid w:val="0047435B"/>
    <w:rsid w:val="005A2827"/>
    <w:rsid w:val="007443F4"/>
    <w:rsid w:val="007956D9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7443F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7443F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7443F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7443F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2018-10-24T04:22:00Z</cp:lastPrinted>
  <dcterms:created xsi:type="dcterms:W3CDTF">2018-11-01T05:22:00Z</dcterms:created>
  <dcterms:modified xsi:type="dcterms:W3CDTF">2018-11-01T05:22:00Z</dcterms:modified>
</cp:coreProperties>
</file>