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259064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B16EF" w:rsidRPr="00CB16EF" w:rsidRDefault="00CB16EF" w:rsidP="00CB16EF">
      <w:pPr>
        <w:pStyle w:val="a3"/>
        <w:jc w:val="center"/>
        <w:rPr>
          <w:b/>
        </w:rPr>
      </w:pPr>
      <w:r w:rsidRPr="00CB16EF">
        <w:rPr>
          <w:b/>
        </w:rPr>
        <w:t xml:space="preserve">О ВНЕСЕНИИ ИЗМЕНЕНИЙ В ЗАКОН ПРИМОРСКОГО КРАЯ </w:t>
      </w:r>
      <w:r w:rsidRPr="00CB16EF">
        <w:rPr>
          <w:b/>
        </w:rPr>
        <w:br/>
        <w:t>"О ЖИЛИЩНОМ ФОНДЕ ПРИМОРСКОГО КРАЯ КОММЕРЧЕСКОГО ИСПОЛЬЗОВАНИЯ"</w:t>
      </w:r>
    </w:p>
    <w:p w:rsidR="00CB16EF" w:rsidRPr="00CB16EF" w:rsidRDefault="00CB16EF" w:rsidP="00CB16EF">
      <w:pPr>
        <w:tabs>
          <w:tab w:val="center" w:pos="4153"/>
          <w:tab w:val="right" w:pos="8306"/>
        </w:tabs>
        <w:jc w:val="center"/>
        <w:rPr>
          <w:b/>
        </w:rPr>
      </w:pPr>
    </w:p>
    <w:p w:rsidR="00CB16EF" w:rsidRPr="00CB16EF" w:rsidRDefault="00CB16EF" w:rsidP="00CB16EF">
      <w:pPr>
        <w:ind w:firstLine="720"/>
        <w:jc w:val="both"/>
      </w:pPr>
      <w:r w:rsidRPr="00CB16EF">
        <w:t xml:space="preserve">Принят Законодательным Собранием Приморского края 24 октября 2018 года </w:t>
      </w:r>
    </w:p>
    <w:p w:rsidR="00CB16EF" w:rsidRPr="00CB16EF" w:rsidRDefault="00CB16EF" w:rsidP="00CB16EF">
      <w:pPr>
        <w:ind w:firstLine="720"/>
      </w:pPr>
    </w:p>
    <w:p w:rsidR="00CB16EF" w:rsidRPr="00CB16EF" w:rsidRDefault="00CB16EF" w:rsidP="00CB16EF">
      <w:pPr>
        <w:ind w:firstLine="720"/>
      </w:pPr>
      <w:r w:rsidRPr="00CB16EF">
        <w:t>СТАТЬЯ 1.</w:t>
      </w:r>
    </w:p>
    <w:p w:rsidR="00CB16EF" w:rsidRPr="00CB16EF" w:rsidRDefault="00CB16EF" w:rsidP="00CB16EF">
      <w:pPr>
        <w:ind w:firstLine="720"/>
        <w:jc w:val="both"/>
      </w:pPr>
      <w:r w:rsidRPr="00CB16EF">
        <w:t xml:space="preserve">Внести в Закон Приморского края от 6 июля 2012 года </w:t>
      </w:r>
      <w:r w:rsidRPr="00CB16EF">
        <w:br/>
        <w:t>№ 63-КЗ "О жилищном фонде Приморского края коммерческого использования" (Ведомости Законодательного Собрания Приморского края, 2012, № 19, стр. 34; 2016, № 7, стр. 6; 2017, № 29, стр. 34) следующие изменения:</w:t>
      </w:r>
    </w:p>
    <w:p w:rsidR="00CB16EF" w:rsidRPr="00CB16EF" w:rsidRDefault="00CB16EF" w:rsidP="00CB16EF">
      <w:pPr>
        <w:ind w:firstLine="720"/>
        <w:jc w:val="both"/>
      </w:pPr>
      <w:r w:rsidRPr="00CB16EF">
        <w:t>1)в статье 5:</w:t>
      </w:r>
    </w:p>
    <w:p w:rsidR="00CB16EF" w:rsidRPr="00CB16EF" w:rsidRDefault="00CB16EF" w:rsidP="00CB16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16EF">
        <w:rPr>
          <w:szCs w:val="28"/>
        </w:rPr>
        <w:t>а)пункт 3 части 1 изложить в следующей редакции:</w:t>
      </w:r>
    </w:p>
    <w:p w:rsidR="00CB16EF" w:rsidRPr="00CB16EF" w:rsidRDefault="00CB16EF" w:rsidP="00CB16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16EF">
        <w:rPr>
          <w:szCs w:val="28"/>
        </w:rPr>
        <w:t>"3)информации о регистрации по месту жительства гражданина и членов его семьи, содержащейся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предоставленной территориальным органом Министерства внутренних дел Российской Федерации;";</w:t>
      </w:r>
    </w:p>
    <w:p w:rsidR="00CB16EF" w:rsidRPr="00CB16EF" w:rsidRDefault="00CB16EF" w:rsidP="00CB16EF">
      <w:pPr>
        <w:ind w:firstLine="720"/>
        <w:jc w:val="both"/>
      </w:pPr>
      <w:r w:rsidRPr="00CB16EF">
        <w:t>б)в части 2 слова "указанные в пунктах 1-4, 7, 8" заменить словами "указанные в пунктах 1, 2, 4, 7, 8";</w:t>
      </w:r>
    </w:p>
    <w:p w:rsidR="00CB16EF" w:rsidRPr="00CB16EF" w:rsidRDefault="00CB16EF" w:rsidP="00CB16EF">
      <w:pPr>
        <w:ind w:firstLine="720"/>
        <w:jc w:val="both"/>
      </w:pPr>
      <w:r w:rsidRPr="00CB16EF">
        <w:t>в)в части 3 слова "указанные в пунктах 5, 6" заменить словами "указанные в пунктах 3, 5, 6";</w:t>
      </w:r>
    </w:p>
    <w:p w:rsidR="00CB16EF" w:rsidRPr="00CB16EF" w:rsidRDefault="00CB16EF" w:rsidP="00CB16EF">
      <w:pPr>
        <w:ind w:firstLine="720"/>
        <w:jc w:val="both"/>
      </w:pPr>
      <w:r w:rsidRPr="00CB16EF">
        <w:t>г)в части 4 слова "указанных в пунктах 3, 4, 7" заменить словами "указанных в пунктах 4, 7";</w:t>
      </w:r>
    </w:p>
    <w:p w:rsidR="00CB16EF" w:rsidRPr="00CB16EF" w:rsidRDefault="00CB16EF" w:rsidP="00CB16EF">
      <w:pPr>
        <w:ind w:firstLine="720"/>
        <w:jc w:val="both"/>
      </w:pPr>
      <w:r w:rsidRPr="00CB16EF">
        <w:t>д)в пункте 2 части 13 слова "указанные в пунктах 1-4, 7, 8" заменить словами "указанные в пунктах 1, 2, 4, 7, 8";</w:t>
      </w:r>
    </w:p>
    <w:p w:rsidR="00CB16EF" w:rsidRPr="00CB16EF" w:rsidRDefault="00CB16EF" w:rsidP="00CB16EF">
      <w:pPr>
        <w:ind w:firstLine="720"/>
        <w:jc w:val="both"/>
      </w:pPr>
      <w:r w:rsidRPr="00CB16EF">
        <w:t>2)в части 2 статьи 6:</w:t>
      </w:r>
    </w:p>
    <w:p w:rsidR="00CB16EF" w:rsidRPr="00CB16EF" w:rsidRDefault="00CB16EF" w:rsidP="00CB16EF">
      <w:pPr>
        <w:ind w:firstLine="720"/>
        <w:jc w:val="both"/>
      </w:pPr>
      <w:r w:rsidRPr="00CB16EF">
        <w:t>а)в абзаце третьем слова "предусмотренные пунктами 3, 4, 7" заменить словами "предусмотренные пунктами 4, 7";</w:t>
      </w:r>
    </w:p>
    <w:p w:rsidR="00CB16EF" w:rsidRPr="00CB16EF" w:rsidRDefault="00CB16EF" w:rsidP="00CB16EF">
      <w:pPr>
        <w:ind w:firstLine="720"/>
        <w:jc w:val="both"/>
      </w:pPr>
      <w:r w:rsidRPr="00CB16EF">
        <w:t>б)в абзаце четвертом слова "указанные в пунктах 5, 6" заменить словами "указанные в пунктах 3, 5, 6".</w:t>
      </w:r>
    </w:p>
    <w:p w:rsidR="00CB16EF" w:rsidRPr="00CB16EF" w:rsidRDefault="00CB16EF" w:rsidP="00CB16EF">
      <w:pPr>
        <w:ind w:firstLine="720"/>
        <w:jc w:val="both"/>
      </w:pPr>
    </w:p>
    <w:p w:rsidR="00CB16EF" w:rsidRPr="00CB16EF" w:rsidRDefault="00CB16EF" w:rsidP="00CB16EF">
      <w:pPr>
        <w:ind w:firstLine="720"/>
        <w:jc w:val="both"/>
      </w:pPr>
    </w:p>
    <w:p w:rsidR="00CB16EF" w:rsidRPr="00CB16EF" w:rsidRDefault="00CB16EF" w:rsidP="00CB16EF">
      <w:pPr>
        <w:ind w:firstLine="720"/>
        <w:jc w:val="both"/>
      </w:pPr>
    </w:p>
    <w:p w:rsidR="00CB16EF" w:rsidRPr="00CB16EF" w:rsidRDefault="00CB16EF" w:rsidP="00CB16EF">
      <w:pPr>
        <w:ind w:firstLine="720"/>
        <w:jc w:val="both"/>
      </w:pPr>
    </w:p>
    <w:p w:rsidR="00CB16EF" w:rsidRPr="00CB16EF" w:rsidRDefault="00CB16EF" w:rsidP="00CB16EF">
      <w:pPr>
        <w:ind w:firstLine="720"/>
        <w:jc w:val="both"/>
      </w:pPr>
    </w:p>
    <w:p w:rsidR="00CB16EF" w:rsidRPr="00CB16EF" w:rsidRDefault="00CB16EF" w:rsidP="00CB16EF">
      <w:pPr>
        <w:ind w:firstLine="720"/>
        <w:jc w:val="both"/>
      </w:pPr>
    </w:p>
    <w:p w:rsidR="00CB16EF" w:rsidRPr="00CB16EF" w:rsidRDefault="00CB16EF" w:rsidP="00CB16EF">
      <w:pPr>
        <w:ind w:firstLine="720"/>
        <w:jc w:val="both"/>
      </w:pPr>
    </w:p>
    <w:p w:rsidR="00CB16EF" w:rsidRPr="00CB16EF" w:rsidRDefault="00CB16EF" w:rsidP="00CB16EF">
      <w:pPr>
        <w:ind w:firstLine="720"/>
        <w:jc w:val="both"/>
      </w:pPr>
      <w:r w:rsidRPr="00CB16EF">
        <w:lastRenderedPageBreak/>
        <w:t>СТАТЬЯ 2.</w:t>
      </w:r>
    </w:p>
    <w:p w:rsidR="00CB16EF" w:rsidRPr="00CB16EF" w:rsidRDefault="00CB16EF" w:rsidP="00CB16EF">
      <w:pPr>
        <w:ind w:firstLine="720"/>
        <w:jc w:val="both"/>
      </w:pPr>
      <w:r w:rsidRPr="00CB16EF">
        <w:t>Настоящий Закон вступает в силу по истечении 10 дней со дня его официального опубликования.</w:t>
      </w:r>
    </w:p>
    <w:p w:rsidR="00CB16EF" w:rsidRPr="00CB16EF" w:rsidRDefault="00CB16EF" w:rsidP="00CB16EF">
      <w:pPr>
        <w:ind w:firstLine="720"/>
        <w:jc w:val="both"/>
      </w:pPr>
    </w:p>
    <w:p w:rsidR="00CB16EF" w:rsidRPr="00CB16EF" w:rsidRDefault="00CB16EF" w:rsidP="00CB16EF">
      <w:pPr>
        <w:ind w:firstLine="720"/>
        <w:jc w:val="both"/>
      </w:pPr>
    </w:p>
    <w:p w:rsidR="00CB16EF" w:rsidRPr="00CB16EF" w:rsidRDefault="00CB16EF" w:rsidP="00CB16EF">
      <w:pPr>
        <w:ind w:firstLine="720"/>
        <w:jc w:val="both"/>
      </w:pPr>
    </w:p>
    <w:p w:rsidR="00CB16EF" w:rsidRPr="00CB16EF" w:rsidRDefault="00CB16EF" w:rsidP="00CB16EF">
      <w:pPr>
        <w:jc w:val="both"/>
      </w:pPr>
      <w:r w:rsidRPr="00CB16EF">
        <w:t>Временно исполняющий обязанности</w:t>
      </w:r>
    </w:p>
    <w:p w:rsidR="00CB16EF" w:rsidRDefault="00CB16EF" w:rsidP="00CB16EF">
      <w:pPr>
        <w:jc w:val="both"/>
      </w:pPr>
      <w:r w:rsidRPr="00CB16EF">
        <w:t>Губернатора края                                                                             О.Н. Кожемяко</w:t>
      </w:r>
    </w:p>
    <w:p w:rsidR="00E42B73" w:rsidRDefault="00E42B73" w:rsidP="00CB16EF">
      <w:pPr>
        <w:jc w:val="both"/>
      </w:pPr>
    </w:p>
    <w:p w:rsidR="00E42B73" w:rsidRDefault="00E42B73" w:rsidP="00CB16EF">
      <w:pPr>
        <w:jc w:val="both"/>
      </w:pPr>
      <w:bookmarkStart w:id="0" w:name="_GoBack"/>
      <w:r>
        <w:t>г. Владивосток</w:t>
      </w:r>
    </w:p>
    <w:p w:rsidR="00E42B73" w:rsidRDefault="00E42B73" w:rsidP="00CB16EF">
      <w:pPr>
        <w:jc w:val="both"/>
      </w:pPr>
      <w:r>
        <w:t>1 ноября 2018 года</w:t>
      </w:r>
    </w:p>
    <w:p w:rsidR="00E42B73" w:rsidRPr="00CB16EF" w:rsidRDefault="00E42B73" w:rsidP="00CB16EF">
      <w:pPr>
        <w:jc w:val="both"/>
      </w:pPr>
      <w:r>
        <w:t>№ 379-КЗ</w:t>
      </w:r>
      <w:bookmarkEnd w:id="0"/>
    </w:p>
    <w:p w:rsidR="00BE0544" w:rsidRDefault="00BE0544"/>
    <w:sectPr w:rsidR="00BE0544" w:rsidSect="00CB16E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D92" w:rsidRDefault="00276D92">
      <w:r>
        <w:separator/>
      </w:r>
    </w:p>
  </w:endnote>
  <w:endnote w:type="continuationSeparator" w:id="0">
    <w:p w:rsidR="00276D92" w:rsidRDefault="00276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D92" w:rsidRDefault="00276D92">
      <w:r>
        <w:separator/>
      </w:r>
    </w:p>
  </w:footnote>
  <w:footnote w:type="continuationSeparator" w:id="0">
    <w:p w:rsidR="00276D92" w:rsidRDefault="00276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6EF" w:rsidRDefault="00CB16EF" w:rsidP="00CB16E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42B7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16EF"/>
    <w:rsid w:val="0003291F"/>
    <w:rsid w:val="00276D92"/>
    <w:rsid w:val="00380EE1"/>
    <w:rsid w:val="003B26E7"/>
    <w:rsid w:val="0047435B"/>
    <w:rsid w:val="00475E97"/>
    <w:rsid w:val="005A2827"/>
    <w:rsid w:val="00A66F49"/>
    <w:rsid w:val="00AB70F9"/>
    <w:rsid w:val="00AC31EC"/>
    <w:rsid w:val="00B14397"/>
    <w:rsid w:val="00BE0544"/>
    <w:rsid w:val="00CB16EF"/>
    <w:rsid w:val="00E34273"/>
    <w:rsid w:val="00E42B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CB16EF"/>
    <w:rPr>
      <w:sz w:val="28"/>
    </w:rPr>
  </w:style>
  <w:style w:type="paragraph" w:styleId="a6">
    <w:name w:val="Balloon Text"/>
    <w:basedOn w:val="a"/>
    <w:link w:val="a7"/>
    <w:rsid w:val="00475E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75E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2018-10-24T06:03:00Z</cp:lastPrinted>
  <dcterms:created xsi:type="dcterms:W3CDTF">2018-11-01T05:17:00Z</dcterms:created>
  <dcterms:modified xsi:type="dcterms:W3CDTF">2018-11-01T05:17:00Z</dcterms:modified>
</cp:coreProperties>
</file>