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8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71D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71D7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71D7" w:rsidRPr="00CE71D7">
              <w:rPr>
                <w:szCs w:val="28"/>
              </w:rPr>
              <w:t>1103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71D7" w:rsidP="0094344A">
            <w:pPr>
              <w:ind w:left="-108"/>
              <w:jc w:val="both"/>
            </w:pPr>
            <w:r w:rsidRPr="00B062C2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6</w:t>
            </w:r>
            <w:r w:rsidRPr="00B062C2">
              <w:rPr>
                <w:szCs w:val="28"/>
              </w:rPr>
              <w:t xml:space="preserve">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E71D7" w:rsidRDefault="00CE71D7" w:rsidP="00CE71D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E71D7" w:rsidRDefault="00CE71D7" w:rsidP="00CE71D7">
      <w:pPr>
        <w:pStyle w:val="a3"/>
        <w:tabs>
          <w:tab w:val="clear" w:pos="4153"/>
          <w:tab w:val="clear" w:pos="8306"/>
        </w:tabs>
      </w:pPr>
    </w:p>
    <w:p w:rsidR="00CE71D7" w:rsidRDefault="00CE71D7" w:rsidP="00CE71D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E71D7" w:rsidRDefault="00CE71D7" w:rsidP="00CE71D7">
      <w:pPr>
        <w:pStyle w:val="a3"/>
        <w:tabs>
          <w:tab w:val="clear" w:pos="4153"/>
          <w:tab w:val="clear" w:pos="8306"/>
        </w:tabs>
      </w:pPr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й</w:t>
      </w:r>
      <w:r w:rsidRPr="002C43E1">
        <w:rPr>
          <w:szCs w:val="28"/>
        </w:rPr>
        <w:t xml:space="preserve"> в </w:t>
      </w:r>
      <w:r>
        <w:rPr>
          <w:szCs w:val="28"/>
        </w:rPr>
        <w:t xml:space="preserve">статью 6 </w:t>
      </w:r>
      <w:r w:rsidRPr="002C43E1">
        <w:rPr>
          <w:szCs w:val="28"/>
        </w:rPr>
        <w:t>Закон</w:t>
      </w:r>
      <w:r>
        <w:rPr>
          <w:szCs w:val="28"/>
        </w:rPr>
        <w:t>а</w:t>
      </w:r>
      <w:r w:rsidRPr="002C43E1">
        <w:rPr>
          <w:szCs w:val="28"/>
        </w:rPr>
        <w:t xml:space="preserve"> Приморского края "О транспортном налоге"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</w:p>
    <w:p w:rsidR="00CE71D7" w:rsidRDefault="00CE71D7" w:rsidP="00CE71D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</w:t>
      </w:r>
      <w:r w:rsidRPr="0007116A">
        <w:t xml:space="preserve"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400F16">
        <w:t xml:space="preserve">до </w:t>
      </w:r>
      <w:r>
        <w:t>8</w:t>
      </w:r>
      <w:r w:rsidRPr="00400F16">
        <w:t xml:space="preserve"> </w:t>
      </w:r>
      <w:r>
        <w:t>ноября</w:t>
      </w:r>
      <w:r w:rsidRPr="00400F16">
        <w:t xml:space="preserve"> 201</w:t>
      </w:r>
      <w:r>
        <w:t>8</w:t>
      </w:r>
      <w:r w:rsidRPr="0007116A">
        <w:t xml:space="preserve"> года.</w:t>
      </w:r>
    </w:p>
    <w:p w:rsidR="00CE71D7" w:rsidRDefault="00CE71D7" w:rsidP="00CE71D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E71D7" w:rsidRDefault="00CE71D7" w:rsidP="00CE71D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71D7" w:rsidRDefault="00CE71D7" w:rsidP="00CE71D7">
      <w:pPr>
        <w:pStyle w:val="a3"/>
        <w:tabs>
          <w:tab w:val="clear" w:pos="4153"/>
          <w:tab w:val="clear" w:pos="8306"/>
        </w:tabs>
      </w:pPr>
      <w:r>
        <w:tab/>
      </w:r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E71D7" w:rsidRDefault="00CE71D7" w:rsidP="00CE71D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CE71D7" w:rsidRDefault="00CE71D7" w:rsidP="00CE71D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E80" w:rsidRDefault="00390E80">
      <w:r>
        <w:separator/>
      </w:r>
    </w:p>
  </w:endnote>
  <w:endnote w:type="continuationSeparator" w:id="0">
    <w:p w:rsidR="00390E80" w:rsidRDefault="00390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E80" w:rsidRDefault="00390E80">
      <w:r>
        <w:separator/>
      </w:r>
    </w:p>
  </w:footnote>
  <w:footnote w:type="continuationSeparator" w:id="0">
    <w:p w:rsidR="00390E80" w:rsidRDefault="00390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71D7"/>
    <w:rsid w:val="00057575"/>
    <w:rsid w:val="000B3FB2"/>
    <w:rsid w:val="000D628E"/>
    <w:rsid w:val="000E5228"/>
    <w:rsid w:val="00123119"/>
    <w:rsid w:val="00155F7F"/>
    <w:rsid w:val="003325F4"/>
    <w:rsid w:val="00390E80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71D7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E71D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2018-10-24T04:53:00Z</cp:lastPrinted>
  <dcterms:created xsi:type="dcterms:W3CDTF">2018-10-24T04:53:00Z</dcterms:created>
  <dcterms:modified xsi:type="dcterms:W3CDTF">2018-10-24T04:54:00Z</dcterms:modified>
</cp:coreProperties>
</file>