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189446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42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422E">
              <w:rPr>
                <w:szCs w:val="28"/>
              </w:rPr>
              <w:t>1097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42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422E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2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</w:t>
            </w:r>
          </w:p>
          <w:p w:rsidR="000B3FB2" w:rsidRPr="0095422E" w:rsidRDefault="000B3FB2" w:rsidP="0094344A">
            <w:pPr>
              <w:ind w:left="-108"/>
              <w:jc w:val="both"/>
            </w:pPr>
          </w:p>
        </w:tc>
      </w:tr>
    </w:tbl>
    <w:p w:rsidR="0095422E" w:rsidRDefault="0095422E" w:rsidP="0095422E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95422E" w:rsidRDefault="0095422E" w:rsidP="0095422E">
      <w:pPr>
        <w:rPr>
          <w:szCs w:val="28"/>
        </w:rPr>
      </w:pPr>
    </w:p>
    <w:p w:rsidR="0095422E" w:rsidRDefault="0095422E" w:rsidP="0095422E">
      <w:pPr>
        <w:rPr>
          <w:szCs w:val="28"/>
        </w:rPr>
      </w:pPr>
      <w:r>
        <w:rPr>
          <w:szCs w:val="28"/>
        </w:rPr>
        <w:t>ПОСТАНОВЛЯЕТ:</w:t>
      </w:r>
    </w:p>
    <w:p w:rsidR="0095422E" w:rsidRDefault="0095422E" w:rsidP="0095422E">
      <w:pPr>
        <w:rPr>
          <w:szCs w:val="28"/>
        </w:rPr>
      </w:pPr>
    </w:p>
    <w:p w:rsidR="0095422E" w:rsidRDefault="0095422E" w:rsidP="0095422E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</w:r>
      <w:r w:rsidRPr="002D7B55">
        <w:rPr>
          <w:szCs w:val="28"/>
        </w:rPr>
        <w:t xml:space="preserve">в </w:t>
      </w:r>
      <w:r>
        <w:rPr>
          <w:szCs w:val="28"/>
        </w:rPr>
        <w:t xml:space="preserve">статью 2 Закона Приморского края "О предоставлении компенсации расходов на уплату взноса на капитальный ремонт общего имущества </w:t>
      </w:r>
      <w:r>
        <w:rPr>
          <w:szCs w:val="28"/>
        </w:rPr>
        <w:br/>
        <w:t xml:space="preserve">в многоквартирном доме отдельным категориям граждан, проживающих </w:t>
      </w:r>
      <w:r>
        <w:rPr>
          <w:szCs w:val="28"/>
        </w:rPr>
        <w:br/>
        <w:t>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95422E" w:rsidRDefault="0095422E" w:rsidP="0095422E">
      <w:pPr>
        <w:jc w:val="both"/>
        <w:rPr>
          <w:szCs w:val="28"/>
        </w:rPr>
      </w:pPr>
    </w:p>
    <w:p w:rsidR="0095422E" w:rsidRDefault="0095422E" w:rsidP="0095422E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95422E" w:rsidRDefault="0095422E" w:rsidP="0095422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5422E" w:rsidRDefault="0095422E" w:rsidP="0095422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95422E" w:rsidRDefault="0095422E" w:rsidP="0095422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5422E" w:rsidRDefault="0095422E" w:rsidP="0095422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5422E" w:rsidRDefault="0095422E" w:rsidP="0095422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5422E" w:rsidRDefault="0095422E" w:rsidP="0095422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95422E" w:rsidP="0095422E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22E" w:rsidRDefault="0095422E">
      <w:r>
        <w:separator/>
      </w:r>
    </w:p>
  </w:endnote>
  <w:endnote w:type="continuationSeparator" w:id="0">
    <w:p w:rsidR="0095422E" w:rsidRDefault="0095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22E" w:rsidRDefault="0095422E">
      <w:r>
        <w:separator/>
      </w:r>
    </w:p>
  </w:footnote>
  <w:footnote w:type="continuationSeparator" w:id="0">
    <w:p w:rsidR="0095422E" w:rsidRDefault="009542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422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42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42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2018-10-24T03:54:00Z</cp:lastPrinted>
  <dcterms:created xsi:type="dcterms:W3CDTF">2018-10-24T03:52:00Z</dcterms:created>
  <dcterms:modified xsi:type="dcterms:W3CDTF">2018-10-24T03:54:00Z</dcterms:modified>
</cp:coreProperties>
</file>