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189899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25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25C2">
              <w:rPr>
                <w:szCs w:val="28"/>
              </w:rPr>
              <w:t>1083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25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25C2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 статью 3 Закона Приморского края </w:t>
            </w:r>
            <w:r w:rsidRPr="003E64B3">
              <w:t>"</w:t>
            </w:r>
            <w:r w:rsidRPr="006A1B5A">
              <w:rPr>
                <w:szCs w:val="28"/>
              </w:rPr>
              <w:t xml:space="preserve">Об энергосбережении и о </w:t>
            </w:r>
            <w:proofErr w:type="gramStart"/>
            <w:r w:rsidRPr="006A1B5A">
              <w:rPr>
                <w:szCs w:val="28"/>
              </w:rPr>
              <w:t>повы</w:t>
            </w:r>
            <w:r>
              <w:rPr>
                <w:szCs w:val="28"/>
              </w:rPr>
              <w:t>ше-</w:t>
            </w:r>
            <w:proofErr w:type="spellStart"/>
            <w:r>
              <w:rPr>
                <w:szCs w:val="28"/>
              </w:rPr>
              <w:t>нии</w:t>
            </w:r>
            <w:proofErr w:type="spellEnd"/>
            <w:proofErr w:type="gramEnd"/>
            <w:r>
              <w:rPr>
                <w:szCs w:val="28"/>
              </w:rPr>
              <w:t xml:space="preserve"> энергетической </w:t>
            </w:r>
            <w:r w:rsidRPr="006A1B5A">
              <w:rPr>
                <w:szCs w:val="28"/>
              </w:rPr>
              <w:t>эффективности на территории Приморского края</w:t>
            </w:r>
            <w:r>
              <w:t>"</w:t>
            </w:r>
          </w:p>
          <w:p w:rsidR="000B3FB2" w:rsidRPr="009E25C2" w:rsidRDefault="000B3FB2" w:rsidP="0094344A">
            <w:pPr>
              <w:ind w:left="-108"/>
              <w:jc w:val="both"/>
            </w:pPr>
          </w:p>
        </w:tc>
      </w:tr>
    </w:tbl>
    <w:p w:rsidR="009E25C2" w:rsidRDefault="009E25C2" w:rsidP="009E25C2">
      <w:pPr>
        <w:ind w:firstLine="720"/>
      </w:pPr>
      <w:r>
        <w:t xml:space="preserve">Законодательное Собрание Приморского края </w:t>
      </w:r>
    </w:p>
    <w:p w:rsidR="009E25C2" w:rsidRDefault="009E25C2" w:rsidP="009E25C2"/>
    <w:p w:rsidR="009E25C2" w:rsidRDefault="009E25C2" w:rsidP="009E25C2">
      <w:r>
        <w:t>ПОСТАНОВЛЯЕТ:</w:t>
      </w:r>
    </w:p>
    <w:p w:rsidR="009E25C2" w:rsidRDefault="009E25C2" w:rsidP="009E25C2">
      <w:pPr>
        <w:ind w:firstLine="709"/>
      </w:pPr>
    </w:p>
    <w:p w:rsidR="009E25C2" w:rsidRPr="003E64B3" w:rsidRDefault="009E25C2" w:rsidP="009E25C2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статью 3 Закона Приморского края </w:t>
      </w:r>
      <w:r w:rsidRPr="003E64B3">
        <w:t>"</w:t>
      </w:r>
      <w:r w:rsidRPr="006A1B5A">
        <w:rPr>
          <w:szCs w:val="28"/>
        </w:rPr>
        <w:t>Об энергосбережении и о повышении энергетической эффективности на территории Приморского края</w:t>
      </w:r>
      <w:r>
        <w:t>" в первом чтении.</w:t>
      </w:r>
    </w:p>
    <w:p w:rsidR="009E25C2" w:rsidRDefault="009E25C2" w:rsidP="009E25C2">
      <w:pPr>
        <w:jc w:val="both"/>
      </w:pPr>
    </w:p>
    <w:p w:rsidR="009E25C2" w:rsidRDefault="009E25C2" w:rsidP="009E25C2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62596B">
        <w:t xml:space="preserve">до </w:t>
      </w:r>
      <w:r>
        <w:t>6 ноября 2018 года.</w:t>
      </w:r>
    </w:p>
    <w:p w:rsidR="009E25C2" w:rsidRDefault="009E25C2" w:rsidP="009E25C2">
      <w:pPr>
        <w:ind w:firstLine="720"/>
        <w:jc w:val="both"/>
      </w:pPr>
    </w:p>
    <w:p w:rsidR="009E25C2" w:rsidRDefault="009E25C2" w:rsidP="009E25C2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E25C2" w:rsidRDefault="009E25C2" w:rsidP="009E25C2">
      <w:pPr>
        <w:ind w:firstLine="720"/>
        <w:jc w:val="both"/>
      </w:pPr>
    </w:p>
    <w:p w:rsidR="009E25C2" w:rsidRDefault="009E25C2" w:rsidP="009E25C2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9E25C2" w:rsidRDefault="009E25C2" w:rsidP="009E25C2">
      <w:pPr>
        <w:jc w:val="both"/>
      </w:pPr>
    </w:p>
    <w:p w:rsidR="009E25C2" w:rsidRDefault="009E25C2" w:rsidP="009E25C2">
      <w:pPr>
        <w:jc w:val="both"/>
      </w:pPr>
    </w:p>
    <w:p w:rsidR="009E25C2" w:rsidRPr="00206005" w:rsidRDefault="009E25C2" w:rsidP="009E25C2">
      <w:pPr>
        <w:jc w:val="both"/>
        <w:rPr>
          <w:szCs w:val="28"/>
        </w:rPr>
      </w:pPr>
    </w:p>
    <w:p w:rsidR="009E25C2" w:rsidRDefault="009E25C2" w:rsidP="009E25C2">
      <w:pPr>
        <w:jc w:val="both"/>
      </w:pPr>
      <w:r>
        <w:t>Председатель</w:t>
      </w:r>
    </w:p>
    <w:p w:rsidR="000B3FB2" w:rsidRDefault="009E25C2" w:rsidP="009E25C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5C2" w:rsidRDefault="009E25C2">
      <w:r>
        <w:separator/>
      </w:r>
    </w:p>
  </w:endnote>
  <w:endnote w:type="continuationSeparator" w:id="0">
    <w:p w:rsidR="009E25C2" w:rsidRDefault="009E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5C2" w:rsidRDefault="009E25C2">
      <w:r>
        <w:separator/>
      </w:r>
    </w:p>
  </w:footnote>
  <w:footnote w:type="continuationSeparator" w:id="0">
    <w:p w:rsidR="009E25C2" w:rsidRDefault="009E2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25C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2018-10-24T05:10:00Z</cp:lastPrinted>
  <dcterms:created xsi:type="dcterms:W3CDTF">2018-10-24T05:08:00Z</dcterms:created>
  <dcterms:modified xsi:type="dcterms:W3CDTF">2018-10-24T05:10:00Z</dcterms:modified>
</cp:coreProperties>
</file>