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79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4D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4DB9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4DB9" w:rsidRPr="00EF4DB9">
              <w:rPr>
                <w:szCs w:val="28"/>
              </w:rPr>
              <w:t>1082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4D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4DB9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7 к Закону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"О разграничении имущества, находящегося в муниципальной собственности, между </w:t>
            </w:r>
            <w:proofErr w:type="spellStart"/>
            <w:r>
              <w:t>Чугуевским</w:t>
            </w:r>
            <w:proofErr w:type="spellEnd"/>
            <w:r>
              <w:t xml:space="preserve">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Чугуев-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EF4DB9" w:rsidRDefault="000B3FB2" w:rsidP="0094344A">
            <w:pPr>
              <w:ind w:left="-108"/>
              <w:jc w:val="both"/>
            </w:pPr>
          </w:p>
        </w:tc>
      </w:tr>
    </w:tbl>
    <w:p w:rsidR="00EF4DB9" w:rsidRDefault="00EF4DB9" w:rsidP="00EF4DB9">
      <w:pPr>
        <w:ind w:firstLine="720"/>
        <w:jc w:val="both"/>
      </w:pPr>
      <w:r>
        <w:t>Законодательное Собрание Приморского края</w:t>
      </w:r>
    </w:p>
    <w:p w:rsidR="00EF4DB9" w:rsidRDefault="00EF4DB9" w:rsidP="00EF4DB9">
      <w:pPr>
        <w:ind w:firstLine="720"/>
        <w:jc w:val="both"/>
      </w:pPr>
    </w:p>
    <w:p w:rsidR="00EF4DB9" w:rsidRDefault="00EF4DB9" w:rsidP="00EF4DB9">
      <w:pPr>
        <w:tabs>
          <w:tab w:val="left" w:pos="0"/>
        </w:tabs>
        <w:jc w:val="both"/>
      </w:pPr>
      <w:r>
        <w:t>ПОСТАНОВЛЯЕТ:</w:t>
      </w:r>
    </w:p>
    <w:p w:rsidR="00EF4DB9" w:rsidRDefault="00EF4DB9" w:rsidP="00EF4DB9"/>
    <w:p w:rsidR="00EF4DB9" w:rsidRDefault="00EF4DB9" w:rsidP="00EF4DB9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7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Чугуевским</w:t>
      </w:r>
      <w:proofErr w:type="spellEnd"/>
      <w:r>
        <w:t xml:space="preserve"> муниципальным районом и поселениями, образованными в границах Чугуевского муниципального района" в первом чтении.</w:t>
      </w:r>
    </w:p>
    <w:p w:rsidR="00EF4DB9" w:rsidRDefault="00EF4DB9" w:rsidP="00EF4DB9">
      <w:pPr>
        <w:ind w:firstLine="720"/>
        <w:jc w:val="both"/>
        <w:rPr>
          <w:szCs w:val="28"/>
        </w:rPr>
      </w:pPr>
    </w:p>
    <w:p w:rsidR="00EF4DB9" w:rsidRDefault="00EF4DB9" w:rsidP="00EF4DB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14 ноября 2018 года.</w:t>
      </w:r>
    </w:p>
    <w:p w:rsidR="00EF4DB9" w:rsidRDefault="00EF4DB9" w:rsidP="00EF4DB9">
      <w:pPr>
        <w:ind w:firstLine="720"/>
        <w:jc w:val="both"/>
      </w:pPr>
    </w:p>
    <w:p w:rsidR="00EF4DB9" w:rsidRDefault="00EF4DB9" w:rsidP="00EF4DB9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F4DB9" w:rsidRDefault="00EF4DB9" w:rsidP="00EF4DB9">
      <w:pPr>
        <w:ind w:firstLine="720"/>
        <w:jc w:val="both"/>
      </w:pPr>
    </w:p>
    <w:p w:rsidR="00EF4DB9" w:rsidRDefault="00EF4DB9" w:rsidP="00EF4DB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EF4DB9" w:rsidRDefault="00EF4DB9" w:rsidP="00EF4DB9">
      <w:pPr>
        <w:ind w:firstLine="720"/>
        <w:jc w:val="both"/>
      </w:pPr>
    </w:p>
    <w:p w:rsidR="00EF4DB9" w:rsidRDefault="00EF4DB9" w:rsidP="00EF4DB9">
      <w:pPr>
        <w:ind w:firstLine="720"/>
        <w:jc w:val="both"/>
      </w:pPr>
    </w:p>
    <w:p w:rsidR="00EF4DB9" w:rsidRDefault="00EF4DB9" w:rsidP="00EF4DB9">
      <w:pPr>
        <w:ind w:firstLine="720"/>
        <w:jc w:val="both"/>
      </w:pPr>
      <w:bookmarkStart w:id="0" w:name="_GoBack"/>
      <w:bookmarkEnd w:id="0"/>
    </w:p>
    <w:p w:rsidR="00EF4DB9" w:rsidRDefault="00EF4DB9" w:rsidP="00EF4DB9">
      <w:pPr>
        <w:jc w:val="both"/>
      </w:pPr>
      <w:r>
        <w:t>Председатель</w:t>
      </w:r>
    </w:p>
    <w:p w:rsidR="00931FD6" w:rsidRDefault="00EF4DB9" w:rsidP="00EF4DB9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B0" w:rsidRDefault="008F23B0">
      <w:r>
        <w:separator/>
      </w:r>
    </w:p>
  </w:endnote>
  <w:endnote w:type="continuationSeparator" w:id="0">
    <w:p w:rsidR="008F23B0" w:rsidRDefault="008F2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B0" w:rsidRDefault="008F23B0">
      <w:r>
        <w:separator/>
      </w:r>
    </w:p>
  </w:footnote>
  <w:footnote w:type="continuationSeparator" w:id="0">
    <w:p w:rsidR="008F23B0" w:rsidRDefault="008F2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D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23B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4DB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2018-10-24T04:50:00Z</cp:lastPrinted>
  <dcterms:created xsi:type="dcterms:W3CDTF">2018-10-24T04:48:00Z</dcterms:created>
  <dcterms:modified xsi:type="dcterms:W3CDTF">2018-10-24T04:50:00Z</dcterms:modified>
</cp:coreProperties>
</file>