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86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6E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66E0F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6E0F" w:rsidRPr="00866E0F">
              <w:rPr>
                <w:szCs w:val="28"/>
              </w:rPr>
              <w:t>1078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6E0F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статью 2 Закона Приморского края </w:t>
            </w:r>
            <w:r>
              <w:br/>
              <w:t>"О дорожном фонде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66E0F" w:rsidRDefault="00866E0F" w:rsidP="00866E0F">
      <w:pPr>
        <w:ind w:firstLine="720"/>
      </w:pPr>
      <w:r>
        <w:t xml:space="preserve">Законодательное Собрание Приморского края </w:t>
      </w:r>
    </w:p>
    <w:p w:rsidR="00866E0F" w:rsidRDefault="00866E0F" w:rsidP="00866E0F"/>
    <w:p w:rsidR="00866E0F" w:rsidRDefault="00866E0F" w:rsidP="00866E0F">
      <w:r>
        <w:t>ПОСТАНОВЛЯЕТ:</w:t>
      </w:r>
    </w:p>
    <w:p w:rsidR="00866E0F" w:rsidRDefault="00866E0F" w:rsidP="00866E0F"/>
    <w:p w:rsidR="00866E0F" w:rsidRDefault="00866E0F" w:rsidP="00866E0F">
      <w:pPr>
        <w:jc w:val="both"/>
      </w:pPr>
      <w:r>
        <w:tab/>
        <w:t>1.Принять проект закона Приморского края "О внесении изменения в статью 2 Закона Приморского края "О дорожном фонде Приморского края" в первом чтении.</w:t>
      </w:r>
    </w:p>
    <w:p w:rsidR="00866E0F" w:rsidRDefault="00866E0F" w:rsidP="00866E0F">
      <w:pPr>
        <w:jc w:val="both"/>
      </w:pPr>
    </w:p>
    <w:p w:rsidR="00866E0F" w:rsidRDefault="00866E0F" w:rsidP="00866E0F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10 ноября 2018 года.</w:t>
      </w:r>
    </w:p>
    <w:p w:rsidR="00866E0F" w:rsidRDefault="00866E0F" w:rsidP="00866E0F">
      <w:pPr>
        <w:jc w:val="both"/>
      </w:pPr>
    </w:p>
    <w:p w:rsidR="00866E0F" w:rsidRDefault="00866E0F" w:rsidP="00866E0F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66E0F" w:rsidRDefault="00866E0F" w:rsidP="00866E0F">
      <w:pPr>
        <w:jc w:val="both"/>
      </w:pPr>
    </w:p>
    <w:p w:rsidR="00866E0F" w:rsidRDefault="00866E0F" w:rsidP="00866E0F">
      <w:pPr>
        <w:jc w:val="both"/>
      </w:pPr>
      <w:r>
        <w:tab/>
        <w:t>4.Настоящее постановление вступает в силу со дня его принятия.</w:t>
      </w:r>
    </w:p>
    <w:p w:rsidR="00866E0F" w:rsidRDefault="00866E0F" w:rsidP="00866E0F">
      <w:pPr>
        <w:jc w:val="both"/>
      </w:pPr>
    </w:p>
    <w:p w:rsidR="00866E0F" w:rsidRDefault="00866E0F" w:rsidP="00866E0F">
      <w:pPr>
        <w:jc w:val="both"/>
      </w:pPr>
    </w:p>
    <w:p w:rsidR="00866E0F" w:rsidRDefault="00866E0F" w:rsidP="00866E0F">
      <w:pPr>
        <w:jc w:val="both"/>
      </w:pPr>
    </w:p>
    <w:p w:rsidR="00866E0F" w:rsidRDefault="00866E0F" w:rsidP="00866E0F">
      <w:pPr>
        <w:jc w:val="both"/>
      </w:pPr>
      <w:r>
        <w:t xml:space="preserve">Председатель </w:t>
      </w:r>
    </w:p>
    <w:p w:rsidR="00866E0F" w:rsidRDefault="00866E0F" w:rsidP="00866E0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66E0F" w:rsidRDefault="00866E0F" w:rsidP="00866E0F"/>
    <w:p w:rsidR="00866E0F" w:rsidRDefault="00866E0F" w:rsidP="00866E0F"/>
    <w:p w:rsidR="00866E0F" w:rsidRDefault="00866E0F" w:rsidP="00866E0F"/>
    <w:p w:rsidR="00866E0F" w:rsidRDefault="00866E0F" w:rsidP="00866E0F"/>
    <w:p w:rsidR="00866E0F" w:rsidRDefault="00866E0F" w:rsidP="00866E0F"/>
    <w:p w:rsidR="00931FD6" w:rsidRDefault="00931FD6"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870" w:rsidRDefault="00AB3870">
      <w:r>
        <w:separator/>
      </w:r>
    </w:p>
  </w:endnote>
  <w:endnote w:type="continuationSeparator" w:id="0">
    <w:p w:rsidR="00AB3870" w:rsidRDefault="00AB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870" w:rsidRDefault="00AB3870">
      <w:r>
        <w:separator/>
      </w:r>
    </w:p>
  </w:footnote>
  <w:footnote w:type="continuationSeparator" w:id="0">
    <w:p w:rsidR="00AB3870" w:rsidRDefault="00AB38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6E0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6E0F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3870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2018-10-24T05:02:00Z</cp:lastPrinted>
  <dcterms:created xsi:type="dcterms:W3CDTF">2018-10-24T05:01:00Z</dcterms:created>
  <dcterms:modified xsi:type="dcterms:W3CDTF">2018-10-24T05:02:00Z</dcterms:modified>
</cp:coreProperties>
</file>