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189695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54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54D4">
              <w:rPr>
                <w:szCs w:val="28"/>
              </w:rPr>
              <w:t>1073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54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54D4" w:rsidP="0094344A">
            <w:pPr>
              <w:ind w:left="-108"/>
              <w:jc w:val="both"/>
            </w:pPr>
            <w:r>
              <w:t>О Законе Приморского края "</w:t>
            </w:r>
            <w:r w:rsidRPr="00FC325C">
              <w:t>Об установлении в Приморском крае коэффициента</w:t>
            </w:r>
            <w:r>
              <w:t xml:space="preserve">, отражающего </w:t>
            </w:r>
            <w:proofErr w:type="gramStart"/>
            <w:r>
              <w:t>ре</w:t>
            </w:r>
            <w:r>
              <w:t>-</w:t>
            </w:r>
            <w:proofErr w:type="spellStart"/>
            <w:r>
              <w:t>гиональные</w:t>
            </w:r>
            <w:proofErr w:type="spellEnd"/>
            <w:proofErr w:type="gramEnd"/>
            <w:r>
              <w:t xml:space="preserve"> особенности рынка труда, на 2019</w:t>
            </w:r>
            <w:r w:rsidRPr="00FC325C">
              <w:t xml:space="preserve"> год</w:t>
            </w:r>
            <w:r>
              <w:t>"</w:t>
            </w:r>
          </w:p>
          <w:p w:rsidR="000B3FB2" w:rsidRPr="001254D4" w:rsidRDefault="000B3FB2" w:rsidP="0094344A">
            <w:pPr>
              <w:ind w:left="-108"/>
              <w:jc w:val="both"/>
            </w:pPr>
          </w:p>
        </w:tc>
      </w:tr>
    </w:tbl>
    <w:p w:rsidR="001254D4" w:rsidRDefault="001254D4" w:rsidP="001254D4">
      <w:pPr>
        <w:ind w:firstLine="709"/>
      </w:pPr>
      <w:r>
        <w:t>Законодательное Собрание Приморского края</w:t>
      </w:r>
    </w:p>
    <w:p w:rsidR="001254D4" w:rsidRDefault="001254D4" w:rsidP="001254D4"/>
    <w:p w:rsidR="001254D4" w:rsidRDefault="001254D4" w:rsidP="001254D4">
      <w:r>
        <w:t>ПОСТАНОВЛЯЕТ:</w:t>
      </w:r>
    </w:p>
    <w:p w:rsidR="001254D4" w:rsidRDefault="001254D4" w:rsidP="001254D4">
      <w:pPr>
        <w:jc w:val="both"/>
      </w:pPr>
    </w:p>
    <w:p w:rsidR="001254D4" w:rsidRDefault="001254D4" w:rsidP="001254D4">
      <w:pPr>
        <w:jc w:val="both"/>
      </w:pPr>
      <w:r>
        <w:tab/>
        <w:t>1.Принять Закон Приморского края "</w:t>
      </w:r>
      <w:r w:rsidRPr="00FC325C">
        <w:t>Об установлении в Приморском крае коэффициента</w:t>
      </w:r>
      <w:r>
        <w:t>, отражающего региональные особенности рынка труда, на 2019</w:t>
      </w:r>
      <w:r w:rsidRPr="00FC325C">
        <w:t xml:space="preserve"> год</w:t>
      </w:r>
      <w:r>
        <w:t>".</w:t>
      </w:r>
    </w:p>
    <w:p w:rsidR="001254D4" w:rsidRDefault="001254D4" w:rsidP="001254D4">
      <w:pPr>
        <w:jc w:val="both"/>
      </w:pPr>
    </w:p>
    <w:p w:rsidR="001254D4" w:rsidRDefault="001254D4" w:rsidP="001254D4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254D4" w:rsidRDefault="001254D4" w:rsidP="001254D4">
      <w:pPr>
        <w:pStyle w:val="a3"/>
        <w:tabs>
          <w:tab w:val="clear" w:pos="4153"/>
          <w:tab w:val="clear" w:pos="8306"/>
        </w:tabs>
        <w:jc w:val="both"/>
      </w:pPr>
    </w:p>
    <w:p w:rsidR="001254D4" w:rsidRDefault="001254D4" w:rsidP="001254D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254D4" w:rsidRDefault="001254D4" w:rsidP="001254D4">
      <w:pPr>
        <w:jc w:val="both"/>
      </w:pPr>
    </w:p>
    <w:p w:rsidR="001254D4" w:rsidRDefault="001254D4" w:rsidP="001254D4">
      <w:pPr>
        <w:jc w:val="both"/>
      </w:pPr>
    </w:p>
    <w:p w:rsidR="001254D4" w:rsidRDefault="001254D4" w:rsidP="001254D4">
      <w:pPr>
        <w:jc w:val="both"/>
      </w:pPr>
    </w:p>
    <w:p w:rsidR="001254D4" w:rsidRDefault="001254D4" w:rsidP="001254D4">
      <w:pPr>
        <w:jc w:val="both"/>
      </w:pPr>
      <w:r>
        <w:t>Председатель</w:t>
      </w:r>
    </w:p>
    <w:p w:rsidR="000B3FB2" w:rsidRDefault="001254D4" w:rsidP="001254D4">
      <w:r>
        <w:t>Законодательного Собрания</w:t>
      </w:r>
      <w:r>
        <w:tab/>
        <w:t xml:space="preserve">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4D4" w:rsidRDefault="001254D4">
      <w:r>
        <w:separator/>
      </w:r>
    </w:p>
  </w:endnote>
  <w:endnote w:type="continuationSeparator" w:id="0">
    <w:p w:rsidR="001254D4" w:rsidRDefault="00125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4D4" w:rsidRDefault="001254D4">
      <w:r>
        <w:separator/>
      </w:r>
    </w:p>
  </w:footnote>
  <w:footnote w:type="continuationSeparator" w:id="0">
    <w:p w:rsidR="001254D4" w:rsidRDefault="00125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4D4"/>
    <w:rsid w:val="00057575"/>
    <w:rsid w:val="000B3FB2"/>
    <w:rsid w:val="000D628E"/>
    <w:rsid w:val="000E5228"/>
    <w:rsid w:val="00123119"/>
    <w:rsid w:val="001254D4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2018-10-24T04:34:00Z</cp:lastPrinted>
  <dcterms:created xsi:type="dcterms:W3CDTF">2018-10-24T04:33:00Z</dcterms:created>
  <dcterms:modified xsi:type="dcterms:W3CDTF">2018-10-24T04:34:00Z</dcterms:modified>
</cp:coreProperties>
</file>