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2.85pt" o:ole="" fillcolor="window">
                  <v:imagedata r:id="rId7" o:title=""/>
                </v:shape>
                <o:OLEObject Type="Embed" ProgID="Word.Picture.8" ShapeID="_x0000_i1025" DrawAspect="Content" ObjectID="_160190278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B09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B099F">
              <w:t>1072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B099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B099F" w:rsidP="0094344A">
            <w:pPr>
              <w:ind w:left="-108"/>
              <w:jc w:val="both"/>
            </w:pPr>
            <w:r>
              <w:t>О проекте закона Приморского края "</w:t>
            </w:r>
            <w:r w:rsidRPr="00FC325C">
              <w:t>Об установлении в Приморском крае коэффициента</w:t>
            </w:r>
            <w:r>
              <w:t xml:space="preserve">, отражающего региональные особенности рынка труда, на </w:t>
            </w:r>
            <w:r w:rsidR="00AE0CBC">
              <w:br/>
            </w:r>
            <w:bookmarkStart w:id="0" w:name="_GoBack"/>
            <w:bookmarkEnd w:id="0"/>
            <w:r>
              <w:t>2019</w:t>
            </w:r>
            <w:r w:rsidRPr="00FC325C">
              <w:t xml:space="preserve"> год</w:t>
            </w:r>
            <w:r>
              <w:t>"</w:t>
            </w:r>
          </w:p>
          <w:p w:rsidR="000B3FB2" w:rsidRPr="00BB099F" w:rsidRDefault="000B3FB2" w:rsidP="0094344A">
            <w:pPr>
              <w:ind w:left="-108"/>
              <w:jc w:val="both"/>
            </w:pPr>
          </w:p>
        </w:tc>
      </w:tr>
    </w:tbl>
    <w:p w:rsidR="00BB099F" w:rsidRDefault="00BB099F" w:rsidP="00BB099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B099F" w:rsidRDefault="00BB099F" w:rsidP="00BB099F">
      <w:pPr>
        <w:pStyle w:val="a3"/>
        <w:tabs>
          <w:tab w:val="clear" w:pos="4153"/>
          <w:tab w:val="clear" w:pos="8306"/>
        </w:tabs>
      </w:pPr>
    </w:p>
    <w:p w:rsidR="00BB099F" w:rsidRDefault="00BB099F" w:rsidP="00BB099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B099F" w:rsidRDefault="00BB099F" w:rsidP="00BB099F"/>
    <w:p w:rsidR="00BB099F" w:rsidRDefault="00BB099F" w:rsidP="00BB099F">
      <w:pPr>
        <w:pStyle w:val="a3"/>
        <w:tabs>
          <w:tab w:val="clear" w:pos="4153"/>
          <w:tab w:val="clear" w:pos="8306"/>
        </w:tabs>
        <w:jc w:val="both"/>
      </w:pPr>
      <w:r>
        <w:tab/>
        <w:t>1.Принять проект закона Приморского края "</w:t>
      </w:r>
      <w:r w:rsidRPr="00FC325C">
        <w:t>Об установлении в Приморском крае коэффициента</w:t>
      </w:r>
      <w:r>
        <w:t>, отражающего региональные особенности рынка труда, на 2019</w:t>
      </w:r>
      <w:r w:rsidRPr="00FC325C">
        <w:t xml:space="preserve"> год</w:t>
      </w:r>
      <w:r>
        <w:t xml:space="preserve">" </w:t>
      </w:r>
      <w:r w:rsidRPr="001B4DBB">
        <w:t>в первом чтении</w:t>
      </w:r>
      <w:r>
        <w:t>.</w:t>
      </w:r>
    </w:p>
    <w:p w:rsidR="00BB099F" w:rsidRDefault="00BB099F" w:rsidP="00BB099F">
      <w:pPr>
        <w:pStyle w:val="a3"/>
        <w:tabs>
          <w:tab w:val="clear" w:pos="4153"/>
          <w:tab w:val="clear" w:pos="8306"/>
        </w:tabs>
        <w:jc w:val="both"/>
      </w:pPr>
    </w:p>
    <w:p w:rsidR="00BB099F" w:rsidRDefault="00BB099F" w:rsidP="00BB099F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B099F" w:rsidRDefault="00BB099F" w:rsidP="00BB099F">
      <w:pPr>
        <w:pStyle w:val="a3"/>
        <w:tabs>
          <w:tab w:val="clear" w:pos="4153"/>
          <w:tab w:val="clear" w:pos="8306"/>
        </w:tabs>
        <w:jc w:val="both"/>
      </w:pPr>
    </w:p>
    <w:p w:rsidR="00BB099F" w:rsidRDefault="00BB099F" w:rsidP="00BB099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B099F" w:rsidRDefault="00BB099F" w:rsidP="00BB09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B099F" w:rsidRDefault="00BB099F" w:rsidP="00BB09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B099F" w:rsidRDefault="00BB099F" w:rsidP="00BB09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B099F" w:rsidRDefault="00BB099F" w:rsidP="00BB099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BB099F" w:rsidP="00BB099F">
      <w:r>
        <w:t>Законодательного Собрания</w:t>
      </w:r>
      <w:r>
        <w:tab/>
        <w:t xml:space="preserve">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99F" w:rsidRDefault="00BB099F">
      <w:r>
        <w:separator/>
      </w:r>
    </w:p>
  </w:endnote>
  <w:endnote w:type="continuationSeparator" w:id="0">
    <w:p w:rsidR="00BB099F" w:rsidRDefault="00BB0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99F" w:rsidRDefault="00BB099F">
      <w:r>
        <w:separator/>
      </w:r>
    </w:p>
  </w:footnote>
  <w:footnote w:type="continuationSeparator" w:id="0">
    <w:p w:rsidR="00BB099F" w:rsidRDefault="00BB09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99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0CBC"/>
    <w:rsid w:val="00AE5EE6"/>
    <w:rsid w:val="00BA58C7"/>
    <w:rsid w:val="00BB099F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2018-10-24T06:13:00Z</cp:lastPrinted>
  <dcterms:created xsi:type="dcterms:W3CDTF">2018-10-24T04:30:00Z</dcterms:created>
  <dcterms:modified xsi:type="dcterms:W3CDTF">2018-10-24T06:13:00Z</dcterms:modified>
</cp:coreProperties>
</file>