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189485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2C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2C1E">
              <w:rPr>
                <w:szCs w:val="28"/>
              </w:rPr>
              <w:t>1070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2C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2C1E" w:rsidP="0094344A">
            <w:pPr>
              <w:ind w:left="-108"/>
              <w:jc w:val="both"/>
            </w:pPr>
            <w:r>
              <w:t xml:space="preserve">О проекте закона Приморского края "О величине прожиточного минимума пенсионера в </w:t>
            </w:r>
            <w:proofErr w:type="spellStart"/>
            <w:proofErr w:type="gramStart"/>
            <w:r>
              <w:t>Примор-ском</w:t>
            </w:r>
            <w:proofErr w:type="spellEnd"/>
            <w:proofErr w:type="gramEnd"/>
            <w:r>
              <w:t xml:space="preserve"> крае на 2019 год"</w:t>
            </w:r>
          </w:p>
          <w:p w:rsidR="000B3FB2" w:rsidRPr="00C92C1E" w:rsidRDefault="000B3FB2" w:rsidP="0094344A">
            <w:pPr>
              <w:ind w:left="-108"/>
              <w:jc w:val="both"/>
            </w:pPr>
          </w:p>
        </w:tc>
      </w:tr>
    </w:tbl>
    <w:p w:rsidR="00C92C1E" w:rsidRDefault="00C92C1E" w:rsidP="00C92C1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C92C1E" w:rsidRPr="00A84D7E" w:rsidRDefault="00C92C1E" w:rsidP="00C92C1E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C92C1E" w:rsidRDefault="00C92C1E" w:rsidP="00C92C1E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C92C1E" w:rsidRPr="00A84D7E" w:rsidRDefault="00C92C1E" w:rsidP="00C92C1E">
      <w:pPr>
        <w:pStyle w:val="2"/>
        <w:spacing w:after="0" w:line="240" w:lineRule="auto"/>
        <w:jc w:val="both"/>
        <w:rPr>
          <w:sz w:val="28"/>
          <w:szCs w:val="28"/>
        </w:rPr>
      </w:pPr>
    </w:p>
    <w:p w:rsidR="00C92C1E" w:rsidRPr="00562DE7" w:rsidRDefault="00C92C1E" w:rsidP="00C92C1E">
      <w:pPr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>"</w:t>
      </w:r>
      <w:r w:rsidRPr="001B3583">
        <w:rPr>
          <w:szCs w:val="26"/>
        </w:rPr>
        <w:t xml:space="preserve">О </w:t>
      </w:r>
      <w:r>
        <w:t>величине прожиточного минимума пенсионера в Приморском крае на 2019 год</w:t>
      </w:r>
      <w:r>
        <w:rPr>
          <w:szCs w:val="26"/>
        </w:rPr>
        <w:t xml:space="preserve">" </w:t>
      </w:r>
      <w:r w:rsidRPr="00562DE7">
        <w:rPr>
          <w:szCs w:val="28"/>
        </w:rPr>
        <w:t>в первом чтении.</w:t>
      </w:r>
    </w:p>
    <w:p w:rsidR="00C92C1E" w:rsidRDefault="00C92C1E" w:rsidP="00C92C1E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C92C1E" w:rsidRPr="00562DE7" w:rsidRDefault="00C92C1E" w:rsidP="00C92C1E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r>
        <w:rPr>
          <w:szCs w:val="28"/>
        </w:rPr>
        <w:t>Чемерис</w:t>
      </w:r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92C1E" w:rsidRPr="00A84D7E" w:rsidRDefault="00C92C1E" w:rsidP="00C92C1E">
      <w:pPr>
        <w:ind w:firstLine="900"/>
        <w:rPr>
          <w:szCs w:val="28"/>
        </w:rPr>
      </w:pPr>
    </w:p>
    <w:p w:rsidR="00C92C1E" w:rsidRPr="00562DE7" w:rsidRDefault="00C92C1E" w:rsidP="00C92C1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C92C1E" w:rsidRDefault="00C92C1E" w:rsidP="00C92C1E">
      <w:pPr>
        <w:ind w:firstLine="900"/>
        <w:rPr>
          <w:szCs w:val="28"/>
        </w:rPr>
      </w:pPr>
    </w:p>
    <w:p w:rsidR="00C92C1E" w:rsidRDefault="00C92C1E" w:rsidP="00C92C1E">
      <w:pPr>
        <w:ind w:firstLine="900"/>
        <w:rPr>
          <w:szCs w:val="28"/>
        </w:rPr>
      </w:pPr>
    </w:p>
    <w:p w:rsidR="00C92C1E" w:rsidRPr="00A84D7E" w:rsidRDefault="00C92C1E" w:rsidP="00C92C1E">
      <w:pPr>
        <w:ind w:firstLine="900"/>
        <w:rPr>
          <w:szCs w:val="28"/>
        </w:rPr>
      </w:pPr>
    </w:p>
    <w:p w:rsidR="00C92C1E" w:rsidRDefault="00C92C1E" w:rsidP="00C92C1E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0B3FB2" w:rsidRDefault="00C92C1E" w:rsidP="00C92C1E"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C1E" w:rsidRDefault="00C92C1E">
      <w:r>
        <w:separator/>
      </w:r>
    </w:p>
  </w:endnote>
  <w:endnote w:type="continuationSeparator" w:id="0">
    <w:p w:rsidR="00C92C1E" w:rsidRDefault="00C9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C1E" w:rsidRDefault="00C92C1E">
      <w:r>
        <w:separator/>
      </w:r>
    </w:p>
  </w:footnote>
  <w:footnote w:type="continuationSeparator" w:id="0">
    <w:p w:rsidR="00C92C1E" w:rsidRDefault="00C92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2C1E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92C1E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C92C1E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92C1E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C92C1E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2018-10-24T04:00:00Z</cp:lastPrinted>
  <dcterms:created xsi:type="dcterms:W3CDTF">2018-10-24T03:59:00Z</dcterms:created>
  <dcterms:modified xsi:type="dcterms:W3CDTF">2018-10-24T04:00:00Z</dcterms:modified>
</cp:coreProperties>
</file>