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60189584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3429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34296">
              <w:rPr>
                <w:szCs w:val="28"/>
              </w:rPr>
              <w:t>1069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3429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34296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>"О внесении изменений в Закон Приморского края "О региональном государственном надзоре в области технического состояния самоходных машин и других видов техники в Приморском крае"</w:t>
            </w:r>
          </w:p>
          <w:p w:rsidR="000B3FB2" w:rsidRPr="00434296" w:rsidRDefault="000B3FB2" w:rsidP="0094344A">
            <w:pPr>
              <w:ind w:left="-108"/>
              <w:jc w:val="both"/>
            </w:pPr>
          </w:p>
        </w:tc>
      </w:tr>
    </w:tbl>
    <w:p w:rsidR="00434296" w:rsidRDefault="00434296" w:rsidP="00434296">
      <w:pPr>
        <w:ind w:firstLine="709"/>
      </w:pPr>
      <w:r>
        <w:t>Законодательное Собрание Приморского края</w:t>
      </w:r>
    </w:p>
    <w:p w:rsidR="00434296" w:rsidRDefault="00434296" w:rsidP="00434296"/>
    <w:p w:rsidR="00434296" w:rsidRDefault="00434296" w:rsidP="00434296">
      <w:r>
        <w:t>ПОСТАНОВЛЯЕТ:</w:t>
      </w:r>
    </w:p>
    <w:p w:rsidR="00434296" w:rsidRDefault="00434296" w:rsidP="00434296"/>
    <w:p w:rsidR="00434296" w:rsidRDefault="00434296" w:rsidP="00434296">
      <w:pPr>
        <w:jc w:val="both"/>
      </w:pPr>
      <w:r>
        <w:tab/>
        <w:t>1.Принять Закон Приморского края "О внесении изменений в Закон Приморского края "О региональном государственном надзоре в области технического состояния самоходных машин и других видов техники в Приморском крае".</w:t>
      </w:r>
    </w:p>
    <w:p w:rsidR="00434296" w:rsidRDefault="00434296" w:rsidP="00434296">
      <w:pPr>
        <w:jc w:val="both"/>
      </w:pPr>
    </w:p>
    <w:p w:rsidR="00434296" w:rsidRDefault="00434296" w:rsidP="00434296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434296" w:rsidRDefault="00434296" w:rsidP="00434296">
      <w:pPr>
        <w:jc w:val="both"/>
      </w:pPr>
    </w:p>
    <w:p w:rsidR="00434296" w:rsidRDefault="00434296" w:rsidP="00434296">
      <w:pPr>
        <w:jc w:val="both"/>
      </w:pPr>
      <w:r>
        <w:tab/>
        <w:t>3.Настоящее постановление вступает в силу со дня его принятия.</w:t>
      </w:r>
    </w:p>
    <w:p w:rsidR="00434296" w:rsidRDefault="00434296" w:rsidP="00434296">
      <w:pPr>
        <w:jc w:val="both"/>
      </w:pPr>
    </w:p>
    <w:p w:rsidR="00434296" w:rsidRDefault="00434296" w:rsidP="00434296">
      <w:pPr>
        <w:jc w:val="both"/>
      </w:pPr>
    </w:p>
    <w:p w:rsidR="00434296" w:rsidRDefault="00434296" w:rsidP="00434296">
      <w:pPr>
        <w:jc w:val="both"/>
      </w:pPr>
    </w:p>
    <w:p w:rsidR="00434296" w:rsidRDefault="00434296" w:rsidP="00434296">
      <w:pPr>
        <w:jc w:val="both"/>
      </w:pPr>
      <w:r>
        <w:t>Председатель</w:t>
      </w:r>
    </w:p>
    <w:p w:rsidR="000B3FB2" w:rsidRDefault="00434296" w:rsidP="00434296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296" w:rsidRDefault="00434296">
      <w:r>
        <w:separator/>
      </w:r>
    </w:p>
  </w:endnote>
  <w:endnote w:type="continuationSeparator" w:id="0">
    <w:p w:rsidR="00434296" w:rsidRDefault="00434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296" w:rsidRDefault="00434296">
      <w:r>
        <w:separator/>
      </w:r>
    </w:p>
  </w:footnote>
  <w:footnote w:type="continuationSeparator" w:id="0">
    <w:p w:rsidR="00434296" w:rsidRDefault="004342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296"/>
    <w:rsid w:val="00057575"/>
    <w:rsid w:val="000B3FB2"/>
    <w:rsid w:val="000D628E"/>
    <w:rsid w:val="000E5228"/>
    <w:rsid w:val="00123119"/>
    <w:rsid w:val="00155F7F"/>
    <w:rsid w:val="003325F4"/>
    <w:rsid w:val="00392E21"/>
    <w:rsid w:val="0043429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2018-10-24T04:16:00Z</cp:lastPrinted>
  <dcterms:created xsi:type="dcterms:W3CDTF">2018-10-24T04:15:00Z</dcterms:created>
  <dcterms:modified xsi:type="dcterms:W3CDTF">2018-10-24T04:16:00Z</dcterms:modified>
</cp:coreProperties>
</file>