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190295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90FB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90FB8"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90FB8" w:rsidRPr="00890FB8">
              <w:rPr>
                <w:szCs w:val="28"/>
              </w:rPr>
              <w:t>1065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90FB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90FB8" w:rsidP="0094344A">
            <w:pPr>
              <w:ind w:left="-108"/>
              <w:jc w:val="both"/>
            </w:pPr>
            <w:r w:rsidRPr="00890FB8">
              <w:t xml:space="preserve">О Законе Приморского края "О внесении изменений в Закон Приморского края "О жилищном фонде Приморского края </w:t>
            </w:r>
            <w:proofErr w:type="gramStart"/>
            <w:r w:rsidRPr="00890FB8">
              <w:t>ком</w:t>
            </w:r>
            <w:r>
              <w:t>-</w:t>
            </w:r>
            <w:bookmarkStart w:id="0" w:name="_GoBack"/>
            <w:bookmarkEnd w:id="0"/>
            <w:r w:rsidRPr="00890FB8">
              <w:t>мерческого</w:t>
            </w:r>
            <w:proofErr w:type="gramEnd"/>
            <w:r w:rsidRPr="00890FB8">
              <w:t xml:space="preserve"> использования"</w:t>
            </w:r>
          </w:p>
          <w:p w:rsidR="000B3FB2" w:rsidRPr="00890FB8" w:rsidRDefault="000B3FB2" w:rsidP="0094344A">
            <w:pPr>
              <w:ind w:left="-108"/>
              <w:jc w:val="both"/>
            </w:pPr>
          </w:p>
        </w:tc>
      </w:tr>
    </w:tbl>
    <w:p w:rsidR="00890FB8" w:rsidRDefault="00890FB8" w:rsidP="00890FB8">
      <w:pPr>
        <w:ind w:firstLine="709"/>
      </w:pPr>
      <w:r>
        <w:t xml:space="preserve">Законодательное Собрание Приморского края </w:t>
      </w:r>
    </w:p>
    <w:p w:rsidR="00890FB8" w:rsidRDefault="00890FB8" w:rsidP="00890FB8"/>
    <w:p w:rsidR="00890FB8" w:rsidRDefault="00890FB8" w:rsidP="00890FB8">
      <w:r>
        <w:t>ПОСТАНОВЛЯЕТ:</w:t>
      </w:r>
    </w:p>
    <w:p w:rsidR="00890FB8" w:rsidRDefault="00890FB8" w:rsidP="00890FB8"/>
    <w:p w:rsidR="00890FB8" w:rsidRDefault="00890FB8" w:rsidP="00890FB8">
      <w:pPr>
        <w:ind w:firstLine="709"/>
        <w:jc w:val="both"/>
        <w:rPr>
          <w:szCs w:val="28"/>
        </w:rPr>
      </w:pPr>
      <w:r>
        <w:t xml:space="preserve">1.Принять Закон Приморского края "О внесении изменений в Закон Приморского края </w:t>
      </w:r>
      <w:r w:rsidRPr="00813410">
        <w:t>"</w:t>
      </w:r>
      <w:r w:rsidRPr="003F7ED6">
        <w:t>О жилищном фонде Приморского края коммерческого использования</w:t>
      </w:r>
      <w:r w:rsidRPr="00813410">
        <w:t>"</w:t>
      </w:r>
      <w:r>
        <w:t>.</w:t>
      </w:r>
    </w:p>
    <w:p w:rsidR="00890FB8" w:rsidRDefault="00890FB8" w:rsidP="00890FB8">
      <w:pPr>
        <w:ind w:firstLine="709"/>
        <w:jc w:val="both"/>
      </w:pPr>
    </w:p>
    <w:p w:rsidR="00890FB8" w:rsidRDefault="00890FB8" w:rsidP="00890FB8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90FB8" w:rsidRDefault="00890FB8" w:rsidP="00890FB8">
      <w:pPr>
        <w:jc w:val="both"/>
      </w:pPr>
    </w:p>
    <w:p w:rsidR="00890FB8" w:rsidRDefault="00890FB8" w:rsidP="00890FB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90FB8" w:rsidRDefault="00890FB8" w:rsidP="00890FB8">
      <w:pPr>
        <w:jc w:val="both"/>
      </w:pPr>
    </w:p>
    <w:p w:rsidR="00890FB8" w:rsidRDefault="00890FB8" w:rsidP="00890FB8">
      <w:pPr>
        <w:jc w:val="both"/>
      </w:pPr>
    </w:p>
    <w:p w:rsidR="00890FB8" w:rsidRDefault="00890FB8" w:rsidP="00890FB8">
      <w:pPr>
        <w:jc w:val="both"/>
      </w:pPr>
    </w:p>
    <w:p w:rsidR="00890FB8" w:rsidRDefault="00890FB8" w:rsidP="00890FB8">
      <w:pPr>
        <w:jc w:val="both"/>
      </w:pPr>
      <w:r>
        <w:t>Председатель</w:t>
      </w:r>
    </w:p>
    <w:p w:rsidR="00890FB8" w:rsidRDefault="00890FB8" w:rsidP="00890FB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605" w:rsidRDefault="00817605">
      <w:r>
        <w:separator/>
      </w:r>
    </w:p>
  </w:endnote>
  <w:endnote w:type="continuationSeparator" w:id="0">
    <w:p w:rsidR="00817605" w:rsidRDefault="00817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605" w:rsidRDefault="00817605">
      <w:r>
        <w:separator/>
      </w:r>
    </w:p>
  </w:footnote>
  <w:footnote w:type="continuationSeparator" w:id="0">
    <w:p w:rsidR="00817605" w:rsidRDefault="008176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0FB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17605"/>
    <w:rsid w:val="00835A0E"/>
    <w:rsid w:val="008818A7"/>
    <w:rsid w:val="00890FB8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2018-10-24T06:13:00Z</cp:lastPrinted>
  <dcterms:created xsi:type="dcterms:W3CDTF">2018-10-24T06:12:00Z</dcterms:created>
  <dcterms:modified xsi:type="dcterms:W3CDTF">2018-10-24T06:13:00Z</dcterms:modified>
</cp:coreProperties>
</file>