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9028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4C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4C52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4C52" w:rsidRPr="00F24C52">
              <w:rPr>
                <w:szCs w:val="28"/>
              </w:rPr>
              <w:t>1064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F24C52" w:rsidRPr="00F24C5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4C52" w:rsidRPr="00FD79BC" w:rsidRDefault="00F24C52" w:rsidP="00F24C52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</w:t>
            </w:r>
            <w:r>
              <w:t>ского края "О внесении изменения</w:t>
            </w:r>
            <w:r w:rsidRPr="005B4B72">
              <w:t xml:space="preserve"> в</w:t>
            </w:r>
            <w:r>
              <w:t xml:space="preserve"> статью 5 Закона П</w:t>
            </w:r>
            <w:r w:rsidRPr="00856DA7">
              <w:t xml:space="preserve">риморского края </w:t>
            </w:r>
            <w:r w:rsidRPr="00AE0A30">
              <w:t>"О</w:t>
            </w:r>
            <w:r>
              <w:t xml:space="preserve"> жилищном фонде Приморского края коммерческого </w:t>
            </w:r>
            <w:proofErr w:type="spellStart"/>
            <w:proofErr w:type="gramStart"/>
            <w:r>
              <w:t>использо-вания</w:t>
            </w:r>
            <w:proofErr w:type="spellEnd"/>
            <w:proofErr w:type="gramEnd"/>
            <w:r w:rsidRPr="00AE0A30">
              <w:t>"</w:t>
            </w:r>
          </w:p>
        </w:tc>
      </w:tr>
    </w:tbl>
    <w:p w:rsidR="000B3FB2" w:rsidRDefault="000B3FB2"/>
    <w:p w:rsidR="00F24C52" w:rsidRDefault="00F24C52" w:rsidP="00F24C52">
      <w:pPr>
        <w:ind w:firstLine="709"/>
      </w:pPr>
      <w:r>
        <w:t xml:space="preserve">Законодательное Собрание Приморского края </w:t>
      </w:r>
    </w:p>
    <w:p w:rsidR="00F24C52" w:rsidRDefault="00F24C52" w:rsidP="00F24C52"/>
    <w:p w:rsidR="00F24C52" w:rsidRDefault="00F24C52" w:rsidP="00F24C52">
      <w:r>
        <w:t>ПОСТАНОВЛЯЕТ:</w:t>
      </w:r>
    </w:p>
    <w:p w:rsidR="00F24C52" w:rsidRDefault="00F24C52" w:rsidP="00F24C52"/>
    <w:p w:rsidR="00F24C52" w:rsidRDefault="00F24C52" w:rsidP="00F24C52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изменения в статью 5 Закона Приморского края </w:t>
      </w:r>
      <w:r w:rsidRPr="00813410">
        <w:t>"</w:t>
      </w:r>
      <w:r w:rsidRPr="003F7ED6">
        <w:t>О жилищном фонде Приморского края коммерческого использования</w:t>
      </w:r>
      <w:r w:rsidRPr="00813410">
        <w:t>"</w:t>
      </w:r>
      <w:r>
        <w:t xml:space="preserve"> с новым наименованием "О внесении изменений</w:t>
      </w:r>
      <w:r w:rsidRPr="00A87CE3">
        <w:t xml:space="preserve"> в </w:t>
      </w:r>
      <w:r>
        <w:t>Закон</w:t>
      </w:r>
      <w:r w:rsidRPr="00A87CE3">
        <w:t xml:space="preserve"> Приморского края "О жилищном фонде Приморского края коммерческого использования"</w:t>
      </w:r>
      <w:r>
        <w:t xml:space="preserve"> во втором чтении</w:t>
      </w:r>
      <w:r>
        <w:rPr>
          <w:szCs w:val="28"/>
        </w:rPr>
        <w:t>.</w:t>
      </w:r>
      <w:proofErr w:type="gramEnd"/>
    </w:p>
    <w:p w:rsidR="00F24C52" w:rsidRDefault="00F24C52" w:rsidP="00F24C52">
      <w:pPr>
        <w:ind w:firstLine="709"/>
        <w:jc w:val="both"/>
      </w:pPr>
    </w:p>
    <w:p w:rsidR="00F24C52" w:rsidRDefault="00F24C52" w:rsidP="00F24C52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F24C52" w:rsidRDefault="00F24C52" w:rsidP="00F24C52">
      <w:pPr>
        <w:jc w:val="both"/>
      </w:pPr>
    </w:p>
    <w:p w:rsidR="00F24C52" w:rsidRDefault="00F24C52" w:rsidP="00F24C5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24C52" w:rsidRDefault="00F24C52" w:rsidP="00F24C52">
      <w:pPr>
        <w:jc w:val="both"/>
      </w:pPr>
      <w:bookmarkStart w:id="0" w:name="_GoBack"/>
      <w:bookmarkEnd w:id="0"/>
    </w:p>
    <w:p w:rsidR="00F24C52" w:rsidRDefault="00F24C52" w:rsidP="00F24C52">
      <w:pPr>
        <w:jc w:val="both"/>
      </w:pPr>
    </w:p>
    <w:p w:rsidR="00F24C52" w:rsidRDefault="00F24C52" w:rsidP="00F24C52">
      <w:pPr>
        <w:jc w:val="both"/>
      </w:pPr>
    </w:p>
    <w:p w:rsidR="00F24C52" w:rsidRDefault="00F24C52" w:rsidP="00F24C52">
      <w:pPr>
        <w:jc w:val="both"/>
      </w:pPr>
      <w:r>
        <w:t>Председатель</w:t>
      </w:r>
    </w:p>
    <w:p w:rsidR="00F24C52" w:rsidRDefault="00F24C52" w:rsidP="00F24C5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329" w:rsidRDefault="00123329">
      <w:r>
        <w:separator/>
      </w:r>
    </w:p>
  </w:endnote>
  <w:endnote w:type="continuationSeparator" w:id="0">
    <w:p w:rsidR="00123329" w:rsidRDefault="0012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329" w:rsidRDefault="00123329">
      <w:r>
        <w:separator/>
      </w:r>
    </w:p>
  </w:footnote>
  <w:footnote w:type="continuationSeparator" w:id="0">
    <w:p w:rsidR="00123329" w:rsidRDefault="0012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4C52"/>
    <w:rsid w:val="00057575"/>
    <w:rsid w:val="000B3FB2"/>
    <w:rsid w:val="000D628E"/>
    <w:rsid w:val="000E5228"/>
    <w:rsid w:val="00123119"/>
    <w:rsid w:val="0012332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4C5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2018-10-24T06:11:00Z</cp:lastPrinted>
  <dcterms:created xsi:type="dcterms:W3CDTF">2018-10-24T06:09:00Z</dcterms:created>
  <dcterms:modified xsi:type="dcterms:W3CDTF">2018-10-24T06:11:00Z</dcterms:modified>
</cp:coreProperties>
</file>