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8966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137F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137F5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137F5" w:rsidRPr="008137F5">
              <w:rPr>
                <w:szCs w:val="28"/>
              </w:rPr>
              <w:t>1058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137F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137F5" w:rsidP="0094344A">
            <w:pPr>
              <w:ind w:left="-108"/>
              <w:jc w:val="both"/>
            </w:pPr>
            <w:r>
              <w:rPr>
                <w:szCs w:val="28"/>
              </w:rPr>
              <w:t>О Законе Приморского края</w:t>
            </w:r>
            <w:r>
              <w:rPr>
                <w:szCs w:val="28"/>
              </w:rPr>
              <w:br/>
            </w:r>
            <w:r>
              <w:t xml:space="preserve">"О внесении изменений в Закон Приморского края </w:t>
            </w:r>
            <w:r w:rsidRPr="00411813">
              <w:rPr>
                <w:bCs/>
                <w:szCs w:val="28"/>
              </w:rPr>
              <w:t xml:space="preserve">"О полномочиях органов государственной власти Приморского края по </w:t>
            </w:r>
            <w:proofErr w:type="spellStart"/>
            <w:proofErr w:type="gramStart"/>
            <w:r w:rsidRPr="00411813">
              <w:rPr>
                <w:bCs/>
                <w:szCs w:val="28"/>
              </w:rPr>
              <w:t>взаимодей</w:t>
            </w:r>
            <w:r>
              <w:rPr>
                <w:bCs/>
                <w:szCs w:val="28"/>
              </w:rPr>
              <w:t>-</w:t>
            </w:r>
            <w:r w:rsidRPr="00411813">
              <w:rPr>
                <w:bCs/>
                <w:szCs w:val="28"/>
              </w:rPr>
              <w:t>ствию</w:t>
            </w:r>
            <w:proofErr w:type="spellEnd"/>
            <w:proofErr w:type="gramEnd"/>
            <w:r w:rsidRPr="00411813">
              <w:rPr>
                <w:bCs/>
                <w:szCs w:val="28"/>
              </w:rPr>
              <w:t xml:space="preserve"> с Советом муниципальных образований Приморского края"</w:t>
            </w:r>
          </w:p>
          <w:p w:rsidR="000B3FB2" w:rsidRPr="008137F5" w:rsidRDefault="000B3FB2" w:rsidP="0094344A">
            <w:pPr>
              <w:ind w:left="-108"/>
              <w:jc w:val="both"/>
            </w:pPr>
          </w:p>
        </w:tc>
      </w:tr>
    </w:tbl>
    <w:p w:rsidR="008137F5" w:rsidRPr="008137F5" w:rsidRDefault="008137F5" w:rsidP="008137F5">
      <w:pPr>
        <w:ind w:firstLine="720"/>
      </w:pPr>
      <w:r w:rsidRPr="008137F5">
        <w:t xml:space="preserve">Законодательное Собрание Приморского края </w:t>
      </w:r>
    </w:p>
    <w:p w:rsidR="008137F5" w:rsidRPr="008137F5" w:rsidRDefault="008137F5" w:rsidP="008137F5"/>
    <w:p w:rsidR="008137F5" w:rsidRPr="008137F5" w:rsidRDefault="008137F5" w:rsidP="008137F5">
      <w:r w:rsidRPr="008137F5">
        <w:t>ПОСТАНОВЛЯЕТ:</w:t>
      </w:r>
    </w:p>
    <w:p w:rsidR="008137F5" w:rsidRPr="008137F5" w:rsidRDefault="008137F5" w:rsidP="008137F5">
      <w:pPr>
        <w:jc w:val="both"/>
      </w:pPr>
    </w:p>
    <w:p w:rsidR="008137F5" w:rsidRPr="008137F5" w:rsidRDefault="008137F5" w:rsidP="008137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137F5">
        <w:rPr>
          <w:szCs w:val="28"/>
        </w:rPr>
        <w:t xml:space="preserve">1.Принять Закон Приморского края </w:t>
      </w:r>
      <w:r w:rsidRPr="008137F5">
        <w:t xml:space="preserve">"О внесении изменений в Закон Приморского края </w:t>
      </w:r>
      <w:r w:rsidRPr="008137F5">
        <w:rPr>
          <w:bCs/>
          <w:szCs w:val="28"/>
        </w:rPr>
        <w:t>"О полномочиях органов государственной власти Приморского края по взаимодействию с Советом муниципальных образований Приморского края".</w:t>
      </w:r>
    </w:p>
    <w:p w:rsidR="008137F5" w:rsidRPr="008137F5" w:rsidRDefault="008137F5" w:rsidP="008137F5">
      <w:pPr>
        <w:autoSpaceDE w:val="0"/>
        <w:autoSpaceDN w:val="0"/>
        <w:adjustRightInd w:val="0"/>
        <w:jc w:val="both"/>
        <w:rPr>
          <w:szCs w:val="28"/>
        </w:rPr>
      </w:pPr>
    </w:p>
    <w:p w:rsidR="008137F5" w:rsidRPr="008137F5" w:rsidRDefault="008137F5" w:rsidP="008137F5">
      <w:pPr>
        <w:ind w:firstLine="709"/>
        <w:jc w:val="both"/>
      </w:pPr>
      <w:r w:rsidRPr="008137F5">
        <w:t>2.Направить указанный Закон Губернатору Приморского края для обнародования.</w:t>
      </w:r>
    </w:p>
    <w:p w:rsidR="008137F5" w:rsidRPr="008137F5" w:rsidRDefault="008137F5" w:rsidP="008137F5">
      <w:pPr>
        <w:jc w:val="both"/>
        <w:rPr>
          <w:color w:val="000000"/>
        </w:rPr>
      </w:pPr>
    </w:p>
    <w:p w:rsidR="008137F5" w:rsidRPr="008137F5" w:rsidRDefault="008137F5" w:rsidP="008137F5">
      <w:pPr>
        <w:ind w:firstLine="709"/>
        <w:jc w:val="both"/>
        <w:rPr>
          <w:szCs w:val="28"/>
        </w:rPr>
      </w:pPr>
      <w:r w:rsidRPr="008137F5">
        <w:rPr>
          <w:szCs w:val="28"/>
        </w:rPr>
        <w:t>3.Настоящее постановление вступает в силу со дня его принятия.</w:t>
      </w:r>
    </w:p>
    <w:p w:rsidR="008137F5" w:rsidRPr="008137F5" w:rsidRDefault="008137F5" w:rsidP="008137F5">
      <w:pPr>
        <w:tabs>
          <w:tab w:val="left" w:pos="708"/>
          <w:tab w:val="center" w:pos="4153"/>
          <w:tab w:val="right" w:pos="8306"/>
        </w:tabs>
        <w:jc w:val="both"/>
      </w:pPr>
      <w:bookmarkStart w:id="0" w:name="_GoBack"/>
      <w:bookmarkEnd w:id="0"/>
    </w:p>
    <w:p w:rsidR="008137F5" w:rsidRPr="008137F5" w:rsidRDefault="008137F5" w:rsidP="008137F5">
      <w:pPr>
        <w:tabs>
          <w:tab w:val="left" w:pos="708"/>
          <w:tab w:val="center" w:pos="4153"/>
          <w:tab w:val="right" w:pos="8306"/>
        </w:tabs>
        <w:jc w:val="both"/>
      </w:pPr>
    </w:p>
    <w:p w:rsidR="008137F5" w:rsidRPr="008137F5" w:rsidRDefault="008137F5" w:rsidP="008137F5">
      <w:pPr>
        <w:jc w:val="both"/>
      </w:pPr>
    </w:p>
    <w:p w:rsidR="008137F5" w:rsidRPr="008137F5" w:rsidRDefault="008137F5" w:rsidP="008137F5">
      <w:pPr>
        <w:jc w:val="both"/>
      </w:pPr>
      <w:r w:rsidRPr="008137F5">
        <w:t>Председатель</w:t>
      </w:r>
    </w:p>
    <w:p w:rsidR="008137F5" w:rsidRPr="008137F5" w:rsidRDefault="008137F5" w:rsidP="008137F5">
      <w:pPr>
        <w:jc w:val="both"/>
      </w:pPr>
      <w:r w:rsidRPr="008137F5">
        <w:t>Законодательного Собрания</w:t>
      </w:r>
      <w:r w:rsidRPr="008137F5">
        <w:tab/>
      </w:r>
      <w:r w:rsidRPr="008137F5">
        <w:tab/>
      </w:r>
      <w:r w:rsidRPr="008137F5">
        <w:tab/>
      </w:r>
      <w:r w:rsidRPr="008137F5">
        <w:tab/>
      </w:r>
      <w:r w:rsidRPr="008137F5">
        <w:tab/>
      </w:r>
      <w:r w:rsidRPr="008137F5">
        <w:tab/>
        <w:t xml:space="preserve">             А.И. Ролик</w:t>
      </w:r>
    </w:p>
    <w:p w:rsidR="008137F5" w:rsidRPr="008137F5" w:rsidRDefault="008137F5" w:rsidP="008137F5">
      <w:pPr>
        <w:jc w:val="both"/>
      </w:pPr>
    </w:p>
    <w:p w:rsidR="008137F5" w:rsidRPr="008137F5" w:rsidRDefault="008137F5" w:rsidP="008137F5">
      <w:pPr>
        <w:jc w:val="both"/>
      </w:pPr>
    </w:p>
    <w:p w:rsidR="008137F5" w:rsidRPr="008137F5" w:rsidRDefault="008137F5" w:rsidP="008137F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41A" w:rsidRDefault="00EB241A">
      <w:r>
        <w:separator/>
      </w:r>
    </w:p>
  </w:endnote>
  <w:endnote w:type="continuationSeparator" w:id="0">
    <w:p w:rsidR="00EB241A" w:rsidRDefault="00EB2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41A" w:rsidRDefault="00EB241A">
      <w:r>
        <w:separator/>
      </w:r>
    </w:p>
  </w:footnote>
  <w:footnote w:type="continuationSeparator" w:id="0">
    <w:p w:rsidR="00EB241A" w:rsidRDefault="00EB24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37F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137F5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241A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2018-10-24T04:29:00Z</cp:lastPrinted>
  <dcterms:created xsi:type="dcterms:W3CDTF">2018-10-24T04:28:00Z</dcterms:created>
  <dcterms:modified xsi:type="dcterms:W3CDTF">2018-10-24T04:29:00Z</dcterms:modified>
</cp:coreProperties>
</file>