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60189433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24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2471">
              <w:rPr>
                <w:szCs w:val="28"/>
              </w:rPr>
              <w:t>1056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24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82471" w:rsidP="0094344A">
            <w:pPr>
              <w:ind w:left="-108"/>
              <w:jc w:val="both"/>
            </w:pPr>
            <w:r>
              <w:t xml:space="preserve">О Законе </w:t>
            </w:r>
            <w:r w:rsidRPr="007233D9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отдельные законодательные акты Приморского края"</w:t>
            </w:r>
          </w:p>
          <w:p w:rsidR="000B3FB2" w:rsidRPr="00D82471" w:rsidRDefault="000B3FB2" w:rsidP="0094344A">
            <w:pPr>
              <w:ind w:left="-108"/>
              <w:jc w:val="both"/>
            </w:pPr>
          </w:p>
        </w:tc>
      </w:tr>
    </w:tbl>
    <w:p w:rsidR="00D82471" w:rsidRDefault="00D82471" w:rsidP="00D8247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D82471" w:rsidRPr="00A84D7E" w:rsidRDefault="00D82471" w:rsidP="00D8247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D82471" w:rsidRDefault="00D82471" w:rsidP="00D82471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D82471" w:rsidRPr="00A84D7E" w:rsidRDefault="00D82471" w:rsidP="00D82471">
      <w:pPr>
        <w:pStyle w:val="2"/>
        <w:spacing w:after="0" w:line="240" w:lineRule="auto"/>
        <w:jc w:val="both"/>
        <w:rPr>
          <w:sz w:val="28"/>
          <w:szCs w:val="28"/>
        </w:rPr>
      </w:pPr>
    </w:p>
    <w:p w:rsidR="00D82471" w:rsidRPr="00562DE7" w:rsidRDefault="00D82471" w:rsidP="00D82471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</w:t>
      </w:r>
      <w:r>
        <w:rPr>
          <w:szCs w:val="28"/>
        </w:rPr>
        <w:t>З</w:t>
      </w:r>
      <w:r w:rsidRPr="00562DE7">
        <w:rPr>
          <w:szCs w:val="28"/>
        </w:rPr>
        <w:t xml:space="preserve">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отдельные законодательные акты Приморского края".</w:t>
      </w:r>
    </w:p>
    <w:p w:rsidR="00D82471" w:rsidRDefault="00D82471" w:rsidP="00D82471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82471" w:rsidRDefault="00D82471" w:rsidP="00D8247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D82471" w:rsidRDefault="00D82471" w:rsidP="00D8247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82471" w:rsidRDefault="00D82471" w:rsidP="00D8247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D82471" w:rsidRDefault="00D82471" w:rsidP="00D82471">
      <w:pPr>
        <w:ind w:firstLine="900"/>
        <w:rPr>
          <w:szCs w:val="28"/>
        </w:rPr>
      </w:pPr>
    </w:p>
    <w:p w:rsidR="00D82471" w:rsidRDefault="00D82471" w:rsidP="00D82471">
      <w:pPr>
        <w:ind w:firstLine="900"/>
        <w:rPr>
          <w:szCs w:val="28"/>
        </w:rPr>
      </w:pPr>
    </w:p>
    <w:p w:rsidR="00D82471" w:rsidRPr="00A84D7E" w:rsidRDefault="00D82471" w:rsidP="00D82471">
      <w:pPr>
        <w:ind w:firstLine="900"/>
        <w:rPr>
          <w:szCs w:val="28"/>
        </w:rPr>
      </w:pPr>
    </w:p>
    <w:p w:rsidR="00D82471" w:rsidRDefault="00D82471" w:rsidP="00D82471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B3FB2" w:rsidRDefault="00D82471" w:rsidP="00D82471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471" w:rsidRDefault="00D82471">
      <w:r>
        <w:separator/>
      </w:r>
    </w:p>
  </w:endnote>
  <w:endnote w:type="continuationSeparator" w:id="0">
    <w:p w:rsidR="00D82471" w:rsidRDefault="00D8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471" w:rsidRDefault="00D82471">
      <w:r>
        <w:separator/>
      </w:r>
    </w:p>
  </w:footnote>
  <w:footnote w:type="continuationSeparator" w:id="0">
    <w:p w:rsidR="00D82471" w:rsidRDefault="00D82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7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247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D82471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D8247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D82471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D8247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2018-10-24T03:52:00Z</cp:lastPrinted>
  <dcterms:created xsi:type="dcterms:W3CDTF">2018-10-24T03:51:00Z</dcterms:created>
  <dcterms:modified xsi:type="dcterms:W3CDTF">2018-10-24T03:52:00Z</dcterms:modified>
</cp:coreProperties>
</file>