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189403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C284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284D">
              <w:rPr>
                <w:szCs w:val="28"/>
              </w:rPr>
              <w:t>1096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C284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C284D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 </w:t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2D7B55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               статью 7</w:t>
            </w:r>
            <w:r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CC284D" w:rsidRDefault="000B3FB2" w:rsidP="0094344A">
            <w:pPr>
              <w:ind w:left="-108"/>
              <w:jc w:val="both"/>
            </w:pPr>
          </w:p>
        </w:tc>
      </w:tr>
    </w:tbl>
    <w:p w:rsidR="00CC284D" w:rsidRPr="009E27DC" w:rsidRDefault="00CC284D" w:rsidP="00CC284D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CC284D" w:rsidRPr="009E27DC" w:rsidRDefault="00CC284D" w:rsidP="00CC284D">
      <w:pPr>
        <w:rPr>
          <w:szCs w:val="28"/>
        </w:rPr>
      </w:pPr>
    </w:p>
    <w:p w:rsidR="00CC284D" w:rsidRPr="009E27DC" w:rsidRDefault="00CC284D" w:rsidP="00CC284D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CC284D" w:rsidRPr="009E27DC" w:rsidRDefault="00CC284D" w:rsidP="00CC284D">
      <w:pPr>
        <w:rPr>
          <w:szCs w:val="28"/>
        </w:rPr>
      </w:pPr>
    </w:p>
    <w:p w:rsidR="00CC284D" w:rsidRDefault="00CC284D" w:rsidP="00CC284D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я</w:t>
      </w:r>
      <w:r w:rsidRPr="002D7B55">
        <w:rPr>
          <w:szCs w:val="28"/>
        </w:rPr>
        <w:t xml:space="preserve"> в </w:t>
      </w:r>
      <w:r>
        <w:rPr>
          <w:szCs w:val="28"/>
        </w:rPr>
        <w:t xml:space="preserve">               статью 7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края"</w:t>
      </w:r>
      <w:r>
        <w:t>.</w:t>
      </w:r>
    </w:p>
    <w:p w:rsidR="00CC284D" w:rsidRDefault="00CC284D" w:rsidP="00CC284D">
      <w:pPr>
        <w:jc w:val="both"/>
      </w:pPr>
    </w:p>
    <w:p w:rsidR="00CC284D" w:rsidRDefault="00CC284D" w:rsidP="00CC284D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CC284D" w:rsidRDefault="00CC284D" w:rsidP="00CC284D">
      <w:pPr>
        <w:jc w:val="both"/>
      </w:pPr>
    </w:p>
    <w:p w:rsidR="00CC284D" w:rsidRDefault="00CC284D" w:rsidP="00CC284D">
      <w:pPr>
        <w:jc w:val="both"/>
      </w:pPr>
      <w:r>
        <w:tab/>
        <w:t>3.Настоящее постановление вступает в силу со дня его принятия.</w:t>
      </w:r>
    </w:p>
    <w:p w:rsidR="00CC284D" w:rsidRDefault="00CC284D" w:rsidP="00CC284D">
      <w:pPr>
        <w:jc w:val="both"/>
      </w:pPr>
    </w:p>
    <w:p w:rsidR="00CC284D" w:rsidRPr="009E27DC" w:rsidRDefault="00CC284D" w:rsidP="00CC284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C284D" w:rsidRPr="009E27DC" w:rsidRDefault="00CC284D" w:rsidP="00CC284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C284D" w:rsidRPr="009E27DC" w:rsidRDefault="00CC284D" w:rsidP="00CC284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B3FB2" w:rsidRDefault="00CC284D" w:rsidP="00CC284D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84D" w:rsidRDefault="00CC284D">
      <w:r>
        <w:separator/>
      </w:r>
    </w:p>
  </w:endnote>
  <w:endnote w:type="continuationSeparator" w:id="0">
    <w:p w:rsidR="00CC284D" w:rsidRDefault="00CC2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84D" w:rsidRDefault="00CC284D">
      <w:r>
        <w:separator/>
      </w:r>
    </w:p>
  </w:footnote>
  <w:footnote w:type="continuationSeparator" w:id="0">
    <w:p w:rsidR="00CC284D" w:rsidRDefault="00CC28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84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284D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2018-10-24T03:47:00Z</cp:lastPrinted>
  <dcterms:created xsi:type="dcterms:W3CDTF">2018-10-24T03:46:00Z</dcterms:created>
  <dcterms:modified xsi:type="dcterms:W3CDTF">2018-10-24T03:47:00Z</dcterms:modified>
</cp:coreProperties>
</file>