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18945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C2D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2D0B">
              <w:rPr>
                <w:szCs w:val="28"/>
              </w:rPr>
              <w:t>1099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2D0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2D0B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>Закон Приморского края "Об образовании в Приморском крае"</w:t>
            </w:r>
          </w:p>
          <w:p w:rsidR="000B3FB2" w:rsidRPr="004C2D0B" w:rsidRDefault="000B3FB2" w:rsidP="0094344A">
            <w:pPr>
              <w:ind w:left="-108"/>
              <w:jc w:val="both"/>
            </w:pPr>
          </w:p>
        </w:tc>
      </w:tr>
    </w:tbl>
    <w:p w:rsidR="004C2D0B" w:rsidRDefault="004C2D0B" w:rsidP="00926E54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C2D0B" w:rsidRDefault="004C2D0B" w:rsidP="004C2D0B">
      <w:pPr>
        <w:rPr>
          <w:szCs w:val="28"/>
        </w:rPr>
      </w:pPr>
    </w:p>
    <w:p w:rsidR="004C2D0B" w:rsidRDefault="004C2D0B" w:rsidP="004C2D0B">
      <w:pPr>
        <w:rPr>
          <w:szCs w:val="28"/>
        </w:rPr>
      </w:pPr>
      <w:r>
        <w:rPr>
          <w:szCs w:val="28"/>
        </w:rPr>
        <w:t>ПОСТАНОВЛЯЕТ:</w:t>
      </w:r>
    </w:p>
    <w:p w:rsidR="004C2D0B" w:rsidRDefault="004C2D0B" w:rsidP="004C2D0B">
      <w:pPr>
        <w:rPr>
          <w:szCs w:val="28"/>
        </w:rPr>
      </w:pPr>
    </w:p>
    <w:p w:rsidR="004C2D0B" w:rsidRDefault="004C2D0B" w:rsidP="004C2D0B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>Закон Приморского края "Об 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4C2D0B" w:rsidRDefault="004C2D0B" w:rsidP="004C2D0B">
      <w:pPr>
        <w:jc w:val="both"/>
        <w:rPr>
          <w:szCs w:val="28"/>
        </w:rPr>
      </w:pPr>
    </w:p>
    <w:p w:rsidR="004C2D0B" w:rsidRDefault="004C2D0B" w:rsidP="004C2D0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C2D0B" w:rsidRDefault="004C2D0B" w:rsidP="004C2D0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4C2D0B" w:rsidP="004C2D0B">
      <w:pPr>
        <w:tabs>
          <w:tab w:val="right" w:pos="9354"/>
        </w:tabs>
      </w:pPr>
      <w:r>
        <w:t>Законодательного Собрания</w:t>
      </w:r>
      <w:r>
        <w:tab/>
      </w:r>
      <w:r>
        <w:rPr>
          <w:szCs w:val="28"/>
        </w:rP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D0B" w:rsidRDefault="004C2D0B">
      <w:r>
        <w:separator/>
      </w:r>
    </w:p>
  </w:endnote>
  <w:endnote w:type="continuationSeparator" w:id="0">
    <w:p w:rsidR="004C2D0B" w:rsidRDefault="004C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D0B" w:rsidRDefault="004C2D0B">
      <w:r>
        <w:separator/>
      </w:r>
    </w:p>
  </w:footnote>
  <w:footnote w:type="continuationSeparator" w:id="0">
    <w:p w:rsidR="004C2D0B" w:rsidRDefault="004C2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D0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2D0B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6E54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C2D0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C2D0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2018-10-24T03:55:00Z</cp:lastPrinted>
  <dcterms:created xsi:type="dcterms:W3CDTF">2018-10-24T03:36:00Z</dcterms:created>
  <dcterms:modified xsi:type="dcterms:W3CDTF">2018-10-24T03:55:00Z</dcterms:modified>
</cp:coreProperties>
</file>