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60189348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D466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D4660">
              <w:rPr>
                <w:szCs w:val="28"/>
              </w:rPr>
              <w:t>1100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D466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D4660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образо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вании</w:t>
            </w:r>
            <w:proofErr w:type="spellEnd"/>
            <w:proofErr w:type="gramEnd"/>
            <w:r>
              <w:rPr>
                <w:szCs w:val="28"/>
              </w:rPr>
              <w:t xml:space="preserve"> в Приморском крае"</w:t>
            </w:r>
          </w:p>
          <w:p w:rsidR="000B3FB2" w:rsidRPr="00BD4660" w:rsidRDefault="000B3FB2" w:rsidP="0094344A">
            <w:pPr>
              <w:ind w:left="-108"/>
              <w:jc w:val="both"/>
            </w:pPr>
          </w:p>
        </w:tc>
      </w:tr>
    </w:tbl>
    <w:p w:rsidR="00BD4660" w:rsidRPr="009E27DC" w:rsidRDefault="00BD4660" w:rsidP="00BD4660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BD4660" w:rsidRPr="009E27DC" w:rsidRDefault="00BD4660" w:rsidP="00BD4660">
      <w:pPr>
        <w:rPr>
          <w:szCs w:val="28"/>
        </w:rPr>
      </w:pPr>
    </w:p>
    <w:p w:rsidR="00BD4660" w:rsidRPr="009E27DC" w:rsidRDefault="00BD4660" w:rsidP="00BD4660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BD4660" w:rsidRPr="009E27DC" w:rsidRDefault="00BD4660" w:rsidP="00BD4660">
      <w:pPr>
        <w:rPr>
          <w:szCs w:val="28"/>
        </w:rPr>
      </w:pPr>
    </w:p>
    <w:p w:rsidR="00BD4660" w:rsidRDefault="00BD4660" w:rsidP="00BD4660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в </w:t>
      </w:r>
      <w:r>
        <w:rPr>
          <w:szCs w:val="28"/>
        </w:rPr>
        <w:t>Закон Приморского края "Об образовании в Приморском крае"</w:t>
      </w:r>
      <w:r>
        <w:t>.</w:t>
      </w:r>
    </w:p>
    <w:p w:rsidR="00BD4660" w:rsidRDefault="00BD4660" w:rsidP="00BD4660">
      <w:pPr>
        <w:jc w:val="both"/>
      </w:pPr>
    </w:p>
    <w:p w:rsidR="00BD4660" w:rsidRDefault="00BD4660" w:rsidP="00BD4660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BD4660" w:rsidRDefault="00BD4660" w:rsidP="00BD4660">
      <w:pPr>
        <w:jc w:val="both"/>
      </w:pPr>
    </w:p>
    <w:p w:rsidR="00BD4660" w:rsidRDefault="00BD4660" w:rsidP="00BD4660">
      <w:pPr>
        <w:jc w:val="both"/>
      </w:pPr>
      <w:r>
        <w:tab/>
        <w:t>3.Настоящее постановление вступает в силу со дня его принятия.</w:t>
      </w:r>
    </w:p>
    <w:p w:rsidR="00BD4660" w:rsidRDefault="00BD4660" w:rsidP="00BD4660">
      <w:pPr>
        <w:jc w:val="both"/>
      </w:pPr>
    </w:p>
    <w:p w:rsidR="00BD4660" w:rsidRPr="009E27DC" w:rsidRDefault="00BD4660" w:rsidP="00BD466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D4660" w:rsidRPr="009E27DC" w:rsidRDefault="00BD4660" w:rsidP="00BD466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D4660" w:rsidRPr="009E27DC" w:rsidRDefault="00BD4660" w:rsidP="00BD466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B3FB2" w:rsidRDefault="00BD4660" w:rsidP="00BD4660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660" w:rsidRDefault="00BD4660">
      <w:r>
        <w:separator/>
      </w:r>
    </w:p>
  </w:endnote>
  <w:endnote w:type="continuationSeparator" w:id="0">
    <w:p w:rsidR="00BD4660" w:rsidRDefault="00BD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660" w:rsidRDefault="00BD4660">
      <w:r>
        <w:separator/>
      </w:r>
    </w:p>
  </w:footnote>
  <w:footnote w:type="continuationSeparator" w:id="0">
    <w:p w:rsidR="00BD4660" w:rsidRDefault="00BD46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66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4660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2007-12-22T00:00:00Z</cp:lastPrinted>
  <dcterms:created xsi:type="dcterms:W3CDTF">2018-10-24T03:37:00Z</dcterms:created>
  <dcterms:modified xsi:type="dcterms:W3CDTF">2018-10-24T03:38:00Z</dcterms:modified>
</cp:coreProperties>
</file>