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85pt" o:ole="" fillcolor="window">
                  <v:imagedata r:id="rId7" o:title=""/>
                </v:shape>
                <o:OLEObject Type="Embed" ProgID="Word.Picture.8" ShapeID="_x0000_i1025" DrawAspect="Content" ObjectID="_160189418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01B6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1B6A">
              <w:rPr>
                <w:szCs w:val="28"/>
              </w:rPr>
              <w:t>1094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01B6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1B6A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r w:rsidRPr="00997370">
              <w:rPr>
                <w:szCs w:val="28"/>
              </w:rPr>
              <w:t>"</w:t>
            </w:r>
            <w:r>
              <w:rPr>
                <w:szCs w:val="28"/>
              </w:rPr>
              <w:t>О детях войны в Приморском крае"</w:t>
            </w:r>
          </w:p>
          <w:p w:rsidR="000B3FB2" w:rsidRPr="00B01B6A" w:rsidRDefault="000B3FB2" w:rsidP="0094344A">
            <w:pPr>
              <w:ind w:left="-108"/>
              <w:jc w:val="both"/>
            </w:pPr>
          </w:p>
        </w:tc>
      </w:tr>
    </w:tbl>
    <w:p w:rsidR="00B01B6A" w:rsidRPr="009E27DC" w:rsidRDefault="00B01B6A" w:rsidP="00B01B6A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B01B6A" w:rsidRPr="009E27DC" w:rsidRDefault="00B01B6A" w:rsidP="00B01B6A">
      <w:pPr>
        <w:rPr>
          <w:szCs w:val="28"/>
        </w:rPr>
      </w:pPr>
    </w:p>
    <w:p w:rsidR="00B01B6A" w:rsidRPr="009E27DC" w:rsidRDefault="00B01B6A" w:rsidP="00B01B6A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B01B6A" w:rsidRPr="009E27DC" w:rsidRDefault="00B01B6A" w:rsidP="00B01B6A">
      <w:pPr>
        <w:rPr>
          <w:szCs w:val="28"/>
        </w:rPr>
      </w:pPr>
    </w:p>
    <w:p w:rsidR="00B01B6A" w:rsidRPr="00F43AA5" w:rsidRDefault="00B01B6A" w:rsidP="00B01B6A">
      <w:pPr>
        <w:tabs>
          <w:tab w:val="left" w:pos="709"/>
        </w:tabs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173B40">
        <w:rPr>
          <w:szCs w:val="28"/>
        </w:rPr>
        <w:t>"</w:t>
      </w:r>
      <w:r>
        <w:rPr>
          <w:szCs w:val="28"/>
        </w:rPr>
        <w:t>О детях войны в Приморском крае".</w:t>
      </w:r>
    </w:p>
    <w:p w:rsidR="00B01B6A" w:rsidRDefault="00B01B6A" w:rsidP="00B01B6A">
      <w:pPr>
        <w:jc w:val="both"/>
      </w:pPr>
    </w:p>
    <w:p w:rsidR="00B01B6A" w:rsidRDefault="00B01B6A" w:rsidP="00B01B6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01B6A" w:rsidRDefault="00B01B6A" w:rsidP="00B01B6A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B01B6A" w:rsidRDefault="00B01B6A" w:rsidP="00B01B6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B01B6A" w:rsidRDefault="00B01B6A" w:rsidP="00B01B6A">
      <w:pPr>
        <w:jc w:val="both"/>
      </w:pPr>
    </w:p>
    <w:p w:rsidR="00B01B6A" w:rsidRPr="009E27DC" w:rsidRDefault="00B01B6A" w:rsidP="00B01B6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01B6A" w:rsidRPr="009E27DC" w:rsidRDefault="00B01B6A" w:rsidP="00B01B6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01B6A" w:rsidRPr="009E27DC" w:rsidRDefault="00B01B6A" w:rsidP="00B01B6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B3FB2" w:rsidRDefault="00B01B6A" w:rsidP="00B01B6A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</w:t>
      </w:r>
      <w:r>
        <w:rPr>
          <w:szCs w:val="28"/>
        </w:rPr>
        <w:t xml:space="preserve">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B6A" w:rsidRDefault="00B01B6A">
      <w:r>
        <w:separator/>
      </w:r>
    </w:p>
  </w:endnote>
  <w:endnote w:type="continuationSeparator" w:id="0">
    <w:p w:rsidR="00B01B6A" w:rsidRDefault="00B01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B6A" w:rsidRDefault="00B01B6A">
      <w:r>
        <w:separator/>
      </w:r>
    </w:p>
  </w:footnote>
  <w:footnote w:type="continuationSeparator" w:id="0">
    <w:p w:rsidR="00B01B6A" w:rsidRDefault="00B01B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B6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1B6A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01B6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01B6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2018-10-24T03:49:00Z</cp:lastPrinted>
  <dcterms:created xsi:type="dcterms:W3CDTF">2018-10-24T03:49:00Z</dcterms:created>
  <dcterms:modified xsi:type="dcterms:W3CDTF">2018-10-24T03:49:00Z</dcterms:modified>
</cp:coreProperties>
</file>