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60189616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A1B3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A1B3E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A1B3E" w:rsidRPr="001A1B3E">
              <w:rPr>
                <w:szCs w:val="28"/>
              </w:rPr>
              <w:t>1092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A1B3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A1B3E" w:rsidP="0094344A">
            <w:pPr>
              <w:ind w:left="-108"/>
              <w:jc w:val="both"/>
            </w:pPr>
            <w:r w:rsidRPr="001A1B3E">
              <w:t xml:space="preserve">Об изменении в составе комитета Законодательного Собрания по </w:t>
            </w:r>
            <w:proofErr w:type="gramStart"/>
            <w:r w:rsidRPr="001A1B3E">
              <w:t>бюджетно-налоговой</w:t>
            </w:r>
            <w:proofErr w:type="gramEnd"/>
            <w:r w:rsidRPr="001A1B3E">
              <w:t xml:space="preserve"> политике и финансовым ресурсам</w:t>
            </w:r>
          </w:p>
          <w:p w:rsidR="000B3FB2" w:rsidRPr="001A1B3E" w:rsidRDefault="000B3FB2" w:rsidP="0094344A">
            <w:pPr>
              <w:ind w:left="-108"/>
              <w:jc w:val="both"/>
            </w:pPr>
          </w:p>
        </w:tc>
      </w:tr>
    </w:tbl>
    <w:p w:rsidR="001A1B3E" w:rsidRPr="001A1B3E" w:rsidRDefault="001A1B3E" w:rsidP="00B81B1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1A1B3E">
        <w:rPr>
          <w:bCs/>
          <w:szCs w:val="28"/>
        </w:rPr>
        <w:t>В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  <w:proofErr w:type="gramEnd"/>
    </w:p>
    <w:p w:rsidR="001A1B3E" w:rsidRPr="001A1B3E" w:rsidRDefault="001A1B3E" w:rsidP="00B81B18">
      <w:pPr>
        <w:ind w:firstLine="709"/>
      </w:pPr>
    </w:p>
    <w:p w:rsidR="001A1B3E" w:rsidRPr="001A1B3E" w:rsidRDefault="001A1B3E" w:rsidP="00B81B18">
      <w:pPr>
        <w:tabs>
          <w:tab w:val="left" w:pos="709"/>
        </w:tabs>
      </w:pPr>
      <w:bookmarkStart w:id="0" w:name="_GoBack"/>
      <w:bookmarkEnd w:id="0"/>
      <w:r w:rsidRPr="001A1B3E">
        <w:t>ПОСТАНОВЛЯЕТ:</w:t>
      </w:r>
    </w:p>
    <w:p w:rsidR="001A1B3E" w:rsidRPr="001A1B3E" w:rsidRDefault="001A1B3E" w:rsidP="00B81B18">
      <w:pPr>
        <w:ind w:firstLine="709"/>
      </w:pPr>
    </w:p>
    <w:p w:rsidR="001A1B3E" w:rsidRPr="001A1B3E" w:rsidRDefault="001A1B3E" w:rsidP="00B81B1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A1B3E">
        <w:rPr>
          <w:bCs/>
          <w:szCs w:val="28"/>
        </w:rPr>
        <w:t xml:space="preserve">1.Вывести из состава комитета Законодательного Собрания по </w:t>
      </w:r>
      <w:proofErr w:type="gramStart"/>
      <w:r w:rsidRPr="001A1B3E">
        <w:rPr>
          <w:bCs/>
          <w:szCs w:val="28"/>
        </w:rPr>
        <w:t>бюджетно-налоговой</w:t>
      </w:r>
      <w:proofErr w:type="gramEnd"/>
      <w:r w:rsidRPr="001A1B3E">
        <w:rPr>
          <w:bCs/>
          <w:szCs w:val="28"/>
        </w:rPr>
        <w:t xml:space="preserve"> политике и финансовым ресурсам Кана Валерия Владимировича.</w:t>
      </w:r>
    </w:p>
    <w:p w:rsidR="001A1B3E" w:rsidRPr="001A1B3E" w:rsidRDefault="001A1B3E" w:rsidP="001A1B3E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1A1B3E" w:rsidRPr="001A1B3E" w:rsidRDefault="001A1B3E" w:rsidP="001A1B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A1B3E">
        <w:rPr>
          <w:bCs/>
          <w:szCs w:val="28"/>
        </w:rPr>
        <w:t xml:space="preserve">2.Изменить численный состав комитета Законодательного Собрания по </w:t>
      </w:r>
      <w:proofErr w:type="gramStart"/>
      <w:r w:rsidRPr="001A1B3E">
        <w:rPr>
          <w:bCs/>
          <w:szCs w:val="28"/>
        </w:rPr>
        <w:t>бюджетно-налоговой</w:t>
      </w:r>
      <w:proofErr w:type="gramEnd"/>
      <w:r w:rsidRPr="001A1B3E">
        <w:rPr>
          <w:bCs/>
          <w:szCs w:val="28"/>
        </w:rPr>
        <w:t xml:space="preserve"> политике и финансовым ресурсам.</w:t>
      </w:r>
    </w:p>
    <w:p w:rsidR="001A1B3E" w:rsidRPr="001A1B3E" w:rsidRDefault="001A1B3E" w:rsidP="001A1B3E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1A1B3E" w:rsidRPr="001A1B3E" w:rsidRDefault="001A1B3E" w:rsidP="001A1B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A1B3E">
        <w:rPr>
          <w:bCs/>
          <w:szCs w:val="28"/>
        </w:rPr>
        <w:t>3.Настоящее постановление вступает в силу со дня его принятия.</w:t>
      </w:r>
    </w:p>
    <w:p w:rsidR="001A1B3E" w:rsidRPr="001A1B3E" w:rsidRDefault="001A1B3E" w:rsidP="001A1B3E">
      <w:pPr>
        <w:jc w:val="both"/>
        <w:rPr>
          <w:szCs w:val="28"/>
        </w:rPr>
      </w:pPr>
    </w:p>
    <w:p w:rsidR="001A1B3E" w:rsidRPr="001A1B3E" w:rsidRDefault="001A1B3E" w:rsidP="001A1B3E">
      <w:pPr>
        <w:jc w:val="both"/>
      </w:pPr>
    </w:p>
    <w:p w:rsidR="001A1B3E" w:rsidRPr="001A1B3E" w:rsidRDefault="001A1B3E" w:rsidP="001A1B3E">
      <w:pPr>
        <w:jc w:val="both"/>
      </w:pPr>
    </w:p>
    <w:p w:rsidR="001A1B3E" w:rsidRPr="001A1B3E" w:rsidRDefault="001A1B3E" w:rsidP="001A1B3E">
      <w:pPr>
        <w:jc w:val="both"/>
      </w:pPr>
      <w:r w:rsidRPr="001A1B3E">
        <w:t>Председатель</w:t>
      </w:r>
    </w:p>
    <w:p w:rsidR="001A1B3E" w:rsidRPr="001A1B3E" w:rsidRDefault="001A1B3E" w:rsidP="001A1B3E">
      <w:pPr>
        <w:jc w:val="both"/>
      </w:pPr>
      <w:r w:rsidRPr="001A1B3E">
        <w:t xml:space="preserve">Законодательного Собрания </w:t>
      </w:r>
      <w:r w:rsidRPr="001A1B3E">
        <w:tab/>
      </w:r>
      <w:r w:rsidRPr="001A1B3E">
        <w:tab/>
      </w:r>
      <w:r w:rsidRPr="001A1B3E">
        <w:tab/>
      </w:r>
      <w:r w:rsidRPr="001A1B3E">
        <w:tab/>
      </w:r>
      <w:r w:rsidRPr="001A1B3E">
        <w:tab/>
      </w:r>
      <w:r w:rsidRPr="001A1B3E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51C" w:rsidRDefault="00DE351C">
      <w:r>
        <w:separator/>
      </w:r>
    </w:p>
  </w:endnote>
  <w:endnote w:type="continuationSeparator" w:id="0">
    <w:p w:rsidR="00DE351C" w:rsidRDefault="00DE3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51C" w:rsidRDefault="00DE351C">
      <w:r>
        <w:separator/>
      </w:r>
    </w:p>
  </w:footnote>
  <w:footnote w:type="continuationSeparator" w:id="0">
    <w:p w:rsidR="00DE351C" w:rsidRDefault="00DE3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1B3E"/>
    <w:rsid w:val="00057575"/>
    <w:rsid w:val="000B3FB2"/>
    <w:rsid w:val="000D628E"/>
    <w:rsid w:val="000E5228"/>
    <w:rsid w:val="00123119"/>
    <w:rsid w:val="00155F7F"/>
    <w:rsid w:val="001A1B3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2C6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1B18"/>
    <w:rsid w:val="00BA58C7"/>
    <w:rsid w:val="00C20E8F"/>
    <w:rsid w:val="00CA7E54"/>
    <w:rsid w:val="00CE19DF"/>
    <w:rsid w:val="00D02716"/>
    <w:rsid w:val="00DE351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2018-10-24T04:21:00Z</cp:lastPrinted>
  <dcterms:created xsi:type="dcterms:W3CDTF">2018-10-24T03:19:00Z</dcterms:created>
  <dcterms:modified xsi:type="dcterms:W3CDTF">2018-10-24T04:21:00Z</dcterms:modified>
</cp:coreProperties>
</file>