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3580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63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6379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6379" w:rsidRPr="00A96379">
              <w:rPr>
                <w:szCs w:val="28"/>
              </w:rPr>
              <w:t>1052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63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96379" w:rsidRDefault="00A96379" w:rsidP="00A96379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детях войны в Приморском крае"</w:t>
            </w:r>
          </w:p>
          <w:p w:rsidR="000B3FB2" w:rsidRPr="00A96379" w:rsidRDefault="000B3FB2" w:rsidP="0094344A">
            <w:pPr>
              <w:ind w:left="-108"/>
              <w:jc w:val="both"/>
            </w:pPr>
          </w:p>
        </w:tc>
      </w:tr>
    </w:tbl>
    <w:p w:rsidR="00A96379" w:rsidRDefault="00A96379" w:rsidP="00A9637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96379" w:rsidRDefault="00A96379" w:rsidP="00A96379">
      <w:pPr>
        <w:rPr>
          <w:szCs w:val="28"/>
        </w:rPr>
      </w:pPr>
    </w:p>
    <w:p w:rsidR="00A96379" w:rsidRDefault="00A96379" w:rsidP="00A96379">
      <w:pPr>
        <w:rPr>
          <w:szCs w:val="28"/>
        </w:rPr>
      </w:pPr>
      <w:r>
        <w:rPr>
          <w:szCs w:val="28"/>
        </w:rPr>
        <w:t>ПОСТАНОВЛЯЕТ:</w:t>
      </w:r>
    </w:p>
    <w:p w:rsidR="00A96379" w:rsidRDefault="00A96379" w:rsidP="00A96379">
      <w:pPr>
        <w:rPr>
          <w:szCs w:val="28"/>
        </w:rPr>
      </w:pPr>
    </w:p>
    <w:p w:rsidR="00A96379" w:rsidRDefault="00A96379" w:rsidP="00A96379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 w:rsidRPr="00607A24">
        <w:rPr>
          <w:szCs w:val="28"/>
        </w:rPr>
        <w:t xml:space="preserve">"О детях войны </w:t>
      </w:r>
      <w:r>
        <w:rPr>
          <w:szCs w:val="28"/>
        </w:rPr>
        <w:br/>
      </w:r>
      <w:r w:rsidRPr="00607A24">
        <w:rPr>
          <w:szCs w:val="28"/>
        </w:rPr>
        <w:t>в Приморском крае"</w:t>
      </w:r>
      <w:r>
        <w:rPr>
          <w:szCs w:val="28"/>
        </w:rPr>
        <w:t xml:space="preserve"> в первом чтении.</w:t>
      </w:r>
    </w:p>
    <w:p w:rsidR="00A96379" w:rsidRDefault="00A96379" w:rsidP="00A96379">
      <w:pPr>
        <w:ind w:firstLine="708"/>
        <w:jc w:val="both"/>
        <w:rPr>
          <w:szCs w:val="28"/>
        </w:rPr>
      </w:pPr>
    </w:p>
    <w:p w:rsidR="00A96379" w:rsidRDefault="00A96379" w:rsidP="00A96379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8 ноября</w:t>
      </w:r>
      <w:r w:rsidRPr="00CF60CD">
        <w:rPr>
          <w:szCs w:val="28"/>
        </w:rPr>
        <w:t xml:space="preserve"> 201</w:t>
      </w:r>
      <w:r>
        <w:rPr>
          <w:szCs w:val="28"/>
        </w:rPr>
        <w:t>8</w:t>
      </w:r>
      <w:r w:rsidRPr="00CF60CD">
        <w:rPr>
          <w:szCs w:val="28"/>
        </w:rPr>
        <w:t xml:space="preserve"> года.</w:t>
      </w:r>
    </w:p>
    <w:p w:rsidR="00A96379" w:rsidRDefault="00A96379" w:rsidP="00A96379">
      <w:pPr>
        <w:jc w:val="both"/>
        <w:rPr>
          <w:szCs w:val="28"/>
        </w:rPr>
      </w:pPr>
    </w:p>
    <w:p w:rsidR="00A96379" w:rsidRPr="009E27DC" w:rsidRDefault="00A96379" w:rsidP="00A9637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96379" w:rsidRDefault="00A96379" w:rsidP="00A9637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96379" w:rsidRPr="009E27DC" w:rsidRDefault="00A96379" w:rsidP="00A9637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A96379" w:rsidRDefault="00A96379" w:rsidP="00A96379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A96379" w:rsidRDefault="00A96379" w:rsidP="00A9637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96379" w:rsidRDefault="00A96379" w:rsidP="00A9637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96379" w:rsidRDefault="00A96379" w:rsidP="00A9637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96379" w:rsidRDefault="00A96379" w:rsidP="00A9637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2C7" w:rsidRDefault="00DA32C7">
      <w:r>
        <w:separator/>
      </w:r>
    </w:p>
  </w:endnote>
  <w:endnote w:type="continuationSeparator" w:id="0">
    <w:p w:rsidR="00DA32C7" w:rsidRDefault="00DA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2C7" w:rsidRDefault="00DA32C7">
      <w:r>
        <w:separator/>
      </w:r>
    </w:p>
  </w:footnote>
  <w:footnote w:type="continuationSeparator" w:id="0">
    <w:p w:rsidR="00DA32C7" w:rsidRDefault="00DA3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63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6379"/>
    <w:rsid w:val="00AE5EE6"/>
    <w:rsid w:val="00BA58C7"/>
    <w:rsid w:val="00C20E8F"/>
    <w:rsid w:val="00CA7E54"/>
    <w:rsid w:val="00CE19DF"/>
    <w:rsid w:val="00D02716"/>
    <w:rsid w:val="00DA32C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2018-10-17T22:50:00Z</cp:lastPrinted>
  <dcterms:created xsi:type="dcterms:W3CDTF">2018-10-17T22:47:00Z</dcterms:created>
  <dcterms:modified xsi:type="dcterms:W3CDTF">2018-10-17T22:50:00Z</dcterms:modified>
</cp:coreProperties>
</file>