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C32C2">
        <w:tc>
          <w:tcPr>
            <w:tcW w:w="9570" w:type="dxa"/>
          </w:tcPr>
          <w:p w:rsidR="003C32C2" w:rsidRDefault="000550B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C32C2" w:rsidRDefault="003C32C2"/>
          <w:p w:rsidR="003C32C2" w:rsidRDefault="003C32C2"/>
        </w:tc>
      </w:tr>
      <w:tr w:rsidR="003C32C2">
        <w:tc>
          <w:tcPr>
            <w:tcW w:w="9570" w:type="dxa"/>
          </w:tcPr>
          <w:p w:rsidR="003C32C2" w:rsidRDefault="003C32C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2C2" w:rsidRDefault="003C32C2" w:rsidP="008145A8">
      <w:pPr>
        <w:pStyle w:val="a3"/>
        <w:jc w:val="center"/>
        <w:rPr>
          <w:b/>
        </w:rPr>
      </w:pPr>
      <w:r>
        <w:rPr>
          <w:b/>
        </w:rPr>
        <w:t>О ВНЕСЕНИИ ИЗМЕНЕНИЙ</w:t>
      </w:r>
      <w:r w:rsidRPr="008145A8">
        <w:rPr>
          <w:b/>
        </w:rPr>
        <w:t xml:space="preserve"> В</w:t>
      </w:r>
      <w:r>
        <w:rPr>
          <w:b/>
        </w:rPr>
        <w:t xml:space="preserve"> </w:t>
      </w:r>
      <w:r w:rsidRPr="008145A8">
        <w:rPr>
          <w:b/>
        </w:rPr>
        <w:t>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>
        <w:rPr>
          <w:b/>
        </w:rPr>
        <w:br/>
        <w:t>"</w:t>
      </w:r>
      <w:r w:rsidRPr="008145A8">
        <w:rPr>
          <w:b/>
        </w:rPr>
        <w:t>О ЖИЛИЩНОМ</w:t>
      </w:r>
      <w:r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ИСПОЛЬЗОВАНИЯ"</w:t>
      </w:r>
    </w:p>
    <w:p w:rsidR="003C32C2" w:rsidRPr="008145A8" w:rsidRDefault="003C32C2" w:rsidP="008145A8">
      <w:pPr>
        <w:pStyle w:val="a3"/>
        <w:jc w:val="center"/>
        <w:rPr>
          <w:b/>
        </w:rPr>
      </w:pPr>
    </w:p>
    <w:p w:rsidR="003C32C2" w:rsidRDefault="003C32C2" w:rsidP="00B17C2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июля </w:t>
      </w:r>
      <w:r>
        <w:br/>
        <w:t>2018 года в первом чтении</w:t>
      </w:r>
    </w:p>
    <w:p w:rsidR="003C32C2" w:rsidRDefault="003C32C2">
      <w:pPr>
        <w:ind w:firstLine="720"/>
      </w:pPr>
      <w:proofErr w:type="gramStart"/>
      <w:r w:rsidRPr="004C12E0">
        <w:t>Принят</w:t>
      </w:r>
      <w:proofErr w:type="gramEnd"/>
      <w:r w:rsidRPr="004C12E0">
        <w:t xml:space="preserve"> Законодательным Собранием Приморского края</w:t>
      </w:r>
    </w:p>
    <w:p w:rsidR="003C32C2" w:rsidRDefault="003C32C2">
      <w:pPr>
        <w:ind w:firstLine="720"/>
      </w:pPr>
    </w:p>
    <w:p w:rsidR="003C32C2" w:rsidRDefault="003C32C2" w:rsidP="00B441B8">
      <w:pPr>
        <w:ind w:firstLine="720"/>
      </w:pPr>
      <w:r>
        <w:t>СТАТЬЯ 1.</w:t>
      </w:r>
    </w:p>
    <w:p w:rsidR="003C32C2" w:rsidRDefault="003C32C2" w:rsidP="00440286">
      <w:pPr>
        <w:ind w:firstLine="720"/>
        <w:jc w:val="both"/>
      </w:pPr>
      <w:r>
        <w:t xml:space="preserve">Внести в Закон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34; 2016, № 7, стр. 6; 2017, № 29, стр. 34) следующие изменения:</w:t>
      </w:r>
    </w:p>
    <w:p w:rsidR="003C32C2" w:rsidRDefault="003C32C2" w:rsidP="00440286">
      <w:pPr>
        <w:ind w:firstLine="720"/>
        <w:jc w:val="both"/>
      </w:pPr>
      <w:r>
        <w:t>1)в статье 5:</w:t>
      </w:r>
    </w:p>
    <w:p w:rsidR="003C32C2" w:rsidRDefault="003C32C2" w:rsidP="00E46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части 1 изложить в следующей редакции:</w:t>
      </w:r>
    </w:p>
    <w:p w:rsidR="003C32C2" w:rsidRDefault="003C32C2" w:rsidP="00E46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r w:rsidRPr="00FE33F8">
        <w:rPr>
          <w:szCs w:val="28"/>
        </w:rPr>
        <w:t>информации о регистрации по месту жительства гражданина и членов его семьи, содержащейся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предоставленной территориальным органом Министерства внутренних дел Российской Федерации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C32C2" w:rsidRDefault="003C32C2" w:rsidP="00440286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2 слова "указанные в пунктах 1-4, 7, 8</w:t>
      </w:r>
      <w:r w:rsidR="00780824">
        <w:t>"</w:t>
      </w:r>
      <w:r>
        <w:t xml:space="preserve"> заменить словами </w:t>
      </w:r>
      <w:r w:rsidRPr="00B85CBA">
        <w:t>"указанные в пунктах 1</w:t>
      </w:r>
      <w:r>
        <w:t>, 2, 4,</w:t>
      </w:r>
      <w:r w:rsidRPr="00B85CBA">
        <w:t xml:space="preserve"> 7, 8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>
        <w:t>в</w:t>
      </w:r>
      <w:proofErr w:type="gramStart"/>
      <w:r>
        <w:t>)в</w:t>
      </w:r>
      <w:proofErr w:type="gramEnd"/>
      <w:r>
        <w:t xml:space="preserve"> части 3 слова </w:t>
      </w:r>
      <w:r w:rsidRPr="0065676F">
        <w:t xml:space="preserve">"указанные в пунктах </w:t>
      </w:r>
      <w:r>
        <w:t>5, 6</w:t>
      </w:r>
      <w:r w:rsidR="00B652FA">
        <w:t>"</w:t>
      </w:r>
      <w:r>
        <w:t xml:space="preserve"> заменить словами </w:t>
      </w:r>
      <w:r w:rsidRPr="005F62F2">
        <w:t xml:space="preserve">"указанные в пунктах </w:t>
      </w:r>
      <w:r>
        <w:t>3, 5, 6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>
        <w:t>г</w:t>
      </w:r>
      <w:proofErr w:type="gramStart"/>
      <w:r>
        <w:t>)в</w:t>
      </w:r>
      <w:proofErr w:type="gramEnd"/>
      <w:r>
        <w:t xml:space="preserve"> части 4 слова "указанных</w:t>
      </w:r>
      <w:r w:rsidRPr="001247C2">
        <w:t xml:space="preserve"> в пунктах </w:t>
      </w:r>
      <w:r>
        <w:t>3, 4, 7</w:t>
      </w:r>
      <w:r w:rsidR="00B652FA">
        <w:t xml:space="preserve">" </w:t>
      </w:r>
      <w:r>
        <w:t>заменить словами "указанных</w:t>
      </w:r>
      <w:r w:rsidRPr="001247C2">
        <w:t xml:space="preserve"> в пунктах </w:t>
      </w:r>
      <w:r>
        <w:t>4</w:t>
      </w:r>
      <w:r w:rsidRPr="001247C2">
        <w:t xml:space="preserve">, </w:t>
      </w:r>
      <w:r>
        <w:t>7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 w:rsidRPr="00FE33F8">
        <w:t>д</w:t>
      </w:r>
      <w:proofErr w:type="gramStart"/>
      <w:r w:rsidRPr="00FE33F8">
        <w:t>)в</w:t>
      </w:r>
      <w:proofErr w:type="gramEnd"/>
      <w:r w:rsidRPr="00FE33F8">
        <w:t xml:space="preserve"> пункте 2 части 13 слова</w:t>
      </w:r>
      <w:r w:rsidR="000A212B">
        <w:t xml:space="preserve"> "указанные в пунктах 1-4, 7, 8</w:t>
      </w:r>
      <w:r w:rsidRPr="00FE33F8">
        <w:t>" заменить словами "</w:t>
      </w:r>
      <w:bookmarkStart w:id="0" w:name="_GoBack"/>
      <w:bookmarkEnd w:id="0"/>
      <w:r w:rsidR="00FE58A1" w:rsidRPr="00FE58A1">
        <w:t xml:space="preserve">указанные в пунктах </w:t>
      </w:r>
      <w:r w:rsidRPr="00FE33F8">
        <w:t>1, 2, 4, 7, 8</w:t>
      </w:r>
      <w:r w:rsidR="000A212B">
        <w:t>"</w:t>
      </w:r>
      <w:r w:rsidRPr="00FE33F8">
        <w:t>;</w:t>
      </w:r>
    </w:p>
    <w:p w:rsidR="003C32C2" w:rsidRDefault="003C32C2" w:rsidP="00042364">
      <w:pPr>
        <w:ind w:firstLine="720"/>
        <w:jc w:val="both"/>
      </w:pPr>
      <w:r>
        <w:t>2)в части 2 статьи 6:</w:t>
      </w:r>
    </w:p>
    <w:p w:rsidR="003C32C2" w:rsidRDefault="003C32C2" w:rsidP="00042364">
      <w:pPr>
        <w:ind w:firstLine="720"/>
        <w:jc w:val="both"/>
      </w:pPr>
      <w:r>
        <w:t>а</w:t>
      </w:r>
      <w:proofErr w:type="gramStart"/>
      <w:r>
        <w:t>)в</w:t>
      </w:r>
      <w:proofErr w:type="gramEnd"/>
      <w:r>
        <w:t xml:space="preserve"> абзаце третьем слова "предусмотренные пунктами 3, 4, 7</w:t>
      </w:r>
      <w:r w:rsidR="000A212B">
        <w:t>"</w:t>
      </w:r>
      <w:r>
        <w:t xml:space="preserve"> заменить словами </w:t>
      </w:r>
      <w:r w:rsidRPr="00E5092D">
        <w:t xml:space="preserve">"предусмотренные пунктами </w:t>
      </w:r>
      <w:r>
        <w:t>4, 7</w:t>
      </w:r>
      <w:r w:rsidRPr="00E5092D">
        <w:t>"</w:t>
      </w:r>
      <w:r>
        <w:t>;</w:t>
      </w:r>
    </w:p>
    <w:p w:rsidR="003C32C2" w:rsidRDefault="003C32C2" w:rsidP="00042364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абзаце четвертом</w:t>
      </w:r>
      <w:r w:rsidR="000A212B">
        <w:t xml:space="preserve"> слова</w:t>
      </w:r>
      <w:r>
        <w:t xml:space="preserve"> "указанные в пунктах 5, 6" заменить словами "указанные в пунктах 3, 5, 6".</w:t>
      </w:r>
    </w:p>
    <w:p w:rsidR="003C32C2" w:rsidRDefault="003C32C2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3C32C2" w:rsidRDefault="003C32C2" w:rsidP="00042364">
      <w:pPr>
        <w:ind w:firstLine="720"/>
        <w:jc w:val="both"/>
      </w:pPr>
      <w:r>
        <w:lastRenderedPageBreak/>
        <w:t>СТАТЬЯ 2.</w:t>
      </w:r>
    </w:p>
    <w:p w:rsidR="003C32C2" w:rsidRDefault="003C32C2" w:rsidP="00042364">
      <w:pPr>
        <w:ind w:firstLine="720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3C32C2" w:rsidRDefault="003C32C2" w:rsidP="00F43D74">
      <w:pPr>
        <w:ind w:firstLine="720"/>
        <w:jc w:val="both"/>
      </w:pPr>
    </w:p>
    <w:p w:rsidR="003C32C2" w:rsidRDefault="003C32C2" w:rsidP="00F43D74">
      <w:pPr>
        <w:ind w:firstLine="720"/>
        <w:jc w:val="both"/>
      </w:pPr>
    </w:p>
    <w:p w:rsidR="003C32C2" w:rsidRDefault="003C32C2" w:rsidP="00F43D74">
      <w:pPr>
        <w:ind w:firstLine="720"/>
        <w:jc w:val="both"/>
      </w:pPr>
    </w:p>
    <w:p w:rsidR="003C32C2" w:rsidRDefault="003C32C2" w:rsidP="00391123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3C32C2" w:rsidRDefault="003C32C2" w:rsidP="00391123">
      <w:pPr>
        <w:jc w:val="both"/>
      </w:pPr>
      <w:r>
        <w:t xml:space="preserve">Губернатора края                                                                             </w:t>
      </w:r>
      <w:proofErr w:type="spellStart"/>
      <w:r w:rsidR="00FC1D49">
        <w:t>О.Н</w:t>
      </w:r>
      <w:proofErr w:type="spellEnd"/>
      <w:r w:rsidR="00FC1D49">
        <w:t>. Кожемяко</w:t>
      </w:r>
    </w:p>
    <w:sectPr w:rsidR="003C32C2" w:rsidSect="0057305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C2" w:rsidRDefault="003C32C2">
      <w:r>
        <w:separator/>
      </w:r>
    </w:p>
  </w:endnote>
  <w:endnote w:type="continuationSeparator" w:id="0">
    <w:p w:rsidR="003C32C2" w:rsidRDefault="003C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C2" w:rsidRDefault="003C32C2">
      <w:r>
        <w:separator/>
      </w:r>
    </w:p>
  </w:footnote>
  <w:footnote w:type="continuationSeparator" w:id="0">
    <w:p w:rsidR="003C32C2" w:rsidRDefault="003C3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2C2" w:rsidRDefault="000B42E5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0550B8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225AE"/>
    <w:rsid w:val="0004008D"/>
    <w:rsid w:val="00042364"/>
    <w:rsid w:val="00051434"/>
    <w:rsid w:val="000550B8"/>
    <w:rsid w:val="000669C5"/>
    <w:rsid w:val="000A212B"/>
    <w:rsid w:val="000A4917"/>
    <w:rsid w:val="000B42E5"/>
    <w:rsid w:val="000D7883"/>
    <w:rsid w:val="000E7F71"/>
    <w:rsid w:val="000F5D03"/>
    <w:rsid w:val="001247C2"/>
    <w:rsid w:val="001704D5"/>
    <w:rsid w:val="00183381"/>
    <w:rsid w:val="00183B74"/>
    <w:rsid w:val="0022692D"/>
    <w:rsid w:val="00231A60"/>
    <w:rsid w:val="00255100"/>
    <w:rsid w:val="00265F71"/>
    <w:rsid w:val="00273552"/>
    <w:rsid w:val="00277A4D"/>
    <w:rsid w:val="002B6B15"/>
    <w:rsid w:val="002D40CB"/>
    <w:rsid w:val="002F65B6"/>
    <w:rsid w:val="002F7A33"/>
    <w:rsid w:val="003105F8"/>
    <w:rsid w:val="003427B5"/>
    <w:rsid w:val="00347199"/>
    <w:rsid w:val="00376B1A"/>
    <w:rsid w:val="00391123"/>
    <w:rsid w:val="003A6474"/>
    <w:rsid w:val="003B6D12"/>
    <w:rsid w:val="003C32C2"/>
    <w:rsid w:val="003D159F"/>
    <w:rsid w:val="003D4A24"/>
    <w:rsid w:val="0042451C"/>
    <w:rsid w:val="00440286"/>
    <w:rsid w:val="00475BB9"/>
    <w:rsid w:val="00483BAC"/>
    <w:rsid w:val="004C12E0"/>
    <w:rsid w:val="0050074F"/>
    <w:rsid w:val="00523589"/>
    <w:rsid w:val="00573055"/>
    <w:rsid w:val="005F62F2"/>
    <w:rsid w:val="005F6459"/>
    <w:rsid w:val="0061074F"/>
    <w:rsid w:val="00634D0B"/>
    <w:rsid w:val="00634EE3"/>
    <w:rsid w:val="00644978"/>
    <w:rsid w:val="00644B3F"/>
    <w:rsid w:val="0065676F"/>
    <w:rsid w:val="00684D04"/>
    <w:rsid w:val="006A1D58"/>
    <w:rsid w:val="006E3FC7"/>
    <w:rsid w:val="006F44AE"/>
    <w:rsid w:val="00707971"/>
    <w:rsid w:val="00723F6F"/>
    <w:rsid w:val="00780824"/>
    <w:rsid w:val="0078332D"/>
    <w:rsid w:val="0079016A"/>
    <w:rsid w:val="0079690B"/>
    <w:rsid w:val="007D339B"/>
    <w:rsid w:val="007D72AC"/>
    <w:rsid w:val="007E079E"/>
    <w:rsid w:val="00804EAC"/>
    <w:rsid w:val="008145A8"/>
    <w:rsid w:val="00815FB0"/>
    <w:rsid w:val="00831228"/>
    <w:rsid w:val="00834734"/>
    <w:rsid w:val="0088081B"/>
    <w:rsid w:val="008B3BC4"/>
    <w:rsid w:val="008D26C7"/>
    <w:rsid w:val="008E225C"/>
    <w:rsid w:val="008E77D7"/>
    <w:rsid w:val="008F654F"/>
    <w:rsid w:val="0090095B"/>
    <w:rsid w:val="00905256"/>
    <w:rsid w:val="00931D7F"/>
    <w:rsid w:val="00965C38"/>
    <w:rsid w:val="0099117E"/>
    <w:rsid w:val="00991FE8"/>
    <w:rsid w:val="009D566E"/>
    <w:rsid w:val="009D732C"/>
    <w:rsid w:val="00A17139"/>
    <w:rsid w:val="00A83BC1"/>
    <w:rsid w:val="00A86BEA"/>
    <w:rsid w:val="00AB363B"/>
    <w:rsid w:val="00AF0005"/>
    <w:rsid w:val="00B006BD"/>
    <w:rsid w:val="00B17C20"/>
    <w:rsid w:val="00B31E83"/>
    <w:rsid w:val="00B36DC4"/>
    <w:rsid w:val="00B37576"/>
    <w:rsid w:val="00B441B8"/>
    <w:rsid w:val="00B46A65"/>
    <w:rsid w:val="00B5258B"/>
    <w:rsid w:val="00B53092"/>
    <w:rsid w:val="00B56D26"/>
    <w:rsid w:val="00B652FA"/>
    <w:rsid w:val="00B85CBA"/>
    <w:rsid w:val="00BE556E"/>
    <w:rsid w:val="00C22BF7"/>
    <w:rsid w:val="00C51D0D"/>
    <w:rsid w:val="00CF60AD"/>
    <w:rsid w:val="00D04FBE"/>
    <w:rsid w:val="00D060EC"/>
    <w:rsid w:val="00D12E24"/>
    <w:rsid w:val="00D75863"/>
    <w:rsid w:val="00DA0177"/>
    <w:rsid w:val="00DC3609"/>
    <w:rsid w:val="00DE6820"/>
    <w:rsid w:val="00E1655A"/>
    <w:rsid w:val="00E46921"/>
    <w:rsid w:val="00E5092D"/>
    <w:rsid w:val="00E521DE"/>
    <w:rsid w:val="00E5432A"/>
    <w:rsid w:val="00E853CE"/>
    <w:rsid w:val="00EA1A49"/>
    <w:rsid w:val="00ED18DC"/>
    <w:rsid w:val="00F43D74"/>
    <w:rsid w:val="00F96113"/>
    <w:rsid w:val="00F964DC"/>
    <w:rsid w:val="00FC1D49"/>
    <w:rsid w:val="00FE33F8"/>
    <w:rsid w:val="00FE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D0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34D0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B3BC4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634D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73055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34D0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B3BC4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2018-10-10T00:46:00Z</cp:lastPrinted>
  <dcterms:created xsi:type="dcterms:W3CDTF">2018-10-09T03:59:00Z</dcterms:created>
  <dcterms:modified xsi:type="dcterms:W3CDTF">2018-10-10T00:47:00Z</dcterms:modified>
</cp:coreProperties>
</file>