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5pt;height:53.15pt" o:ole="" fillcolor="window">
                  <v:imagedata r:id="rId7" o:title=""/>
                </v:shape>
                <o:OLEObject Type="Embed" ProgID="Word.Picture.8" ShapeID="_x0000_i1025" DrawAspect="Content" ObjectID="_159954469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973CC" w:rsidRPr="001973CC" w:rsidRDefault="001973CC" w:rsidP="001973CC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1973CC">
        <w:rPr>
          <w:rFonts w:ascii="Times New Roman" w:hAnsi="Times New Roman" w:cs="Times New Roman"/>
          <w:sz w:val="28"/>
          <w:szCs w:val="28"/>
        </w:rPr>
        <w:t xml:space="preserve">О ВНЕСЕНИИ ИЗМЕНЕНИЯ В СТАТЬЮ 6 ЗАКОНА </w:t>
      </w:r>
      <w:r w:rsidRPr="001973CC">
        <w:rPr>
          <w:rFonts w:ascii="Times New Roman" w:hAnsi="Times New Roman" w:cs="Times New Roman"/>
          <w:sz w:val="28"/>
          <w:szCs w:val="28"/>
        </w:rPr>
        <w:br/>
        <w:t>ПРИМОРСКОГО КРАЯ "</w:t>
      </w:r>
      <w:r w:rsidRPr="001973CC">
        <w:rPr>
          <w:rFonts w:ascii="Times New Roman" w:hAnsi="Times New Roman" w:cs="Times New Roman"/>
          <w:iCs/>
          <w:sz w:val="28"/>
          <w:szCs w:val="28"/>
        </w:rPr>
        <w:t xml:space="preserve">О ТРАНСПОРТНОМ НАЛОГЕ" </w:t>
      </w:r>
    </w:p>
    <w:p w:rsidR="001973CC" w:rsidRPr="001973CC" w:rsidRDefault="001973CC" w:rsidP="001973CC">
      <w:pPr>
        <w:widowControl w:val="0"/>
        <w:ind w:firstLine="709"/>
        <w:jc w:val="both"/>
        <w:rPr>
          <w:szCs w:val="28"/>
        </w:rPr>
      </w:pPr>
    </w:p>
    <w:p w:rsidR="001973CC" w:rsidRPr="001973CC" w:rsidRDefault="001973CC" w:rsidP="001973CC">
      <w:pPr>
        <w:ind w:firstLine="709"/>
        <w:jc w:val="both"/>
        <w:rPr>
          <w:szCs w:val="28"/>
        </w:rPr>
      </w:pPr>
      <w:proofErr w:type="gramStart"/>
      <w:r w:rsidRPr="001973CC">
        <w:rPr>
          <w:szCs w:val="28"/>
        </w:rPr>
        <w:t>Принят</w:t>
      </w:r>
      <w:proofErr w:type="gramEnd"/>
      <w:r w:rsidRPr="001973CC">
        <w:rPr>
          <w:szCs w:val="28"/>
        </w:rPr>
        <w:t xml:space="preserve"> Законодательным Собранием Приморского края 26 сентября 2018 года в первом чтении</w:t>
      </w:r>
    </w:p>
    <w:p w:rsidR="001973CC" w:rsidRPr="001973CC" w:rsidRDefault="001973CC" w:rsidP="001973C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973CC" w:rsidRPr="001973CC" w:rsidRDefault="001973CC" w:rsidP="001973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973CC">
        <w:rPr>
          <w:szCs w:val="28"/>
        </w:rPr>
        <w:t xml:space="preserve">СТАТЬЯ 1. </w:t>
      </w:r>
    </w:p>
    <w:p w:rsidR="001973CC" w:rsidRPr="001973CC" w:rsidRDefault="001973CC" w:rsidP="001973CC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1973CC">
        <w:rPr>
          <w:szCs w:val="28"/>
        </w:rPr>
        <w:t xml:space="preserve">Внести в статью 6 Закона Приморского края от 28 ноября 2002 года </w:t>
      </w:r>
      <w:r w:rsidRPr="001973CC">
        <w:rPr>
          <w:szCs w:val="28"/>
        </w:rPr>
        <w:br/>
      </w:r>
      <w:proofErr w:type="gramStart"/>
      <w:r w:rsidRPr="001973CC">
        <w:rPr>
          <w:szCs w:val="28"/>
        </w:rPr>
        <w:t>№ 24-КЗ "О транспортном налоге" (Ведомости Законодательного Собрания Приморского края, 2002, № 9, стр. 14; 2003, № 19, стр. 8, № 23, стр. 5, № 40, стр. 4; 2004, № 74, стр. 6; 2005, № 101, стр. 107, № 110, стр. 7, № 112, стр. 14; 2006, № 122, стр. 2, № 133, стр. 7, № 1, стр. 138; 2007, № 23, стр. 6;</w:t>
      </w:r>
      <w:proofErr w:type="gramEnd"/>
      <w:r w:rsidRPr="001973CC">
        <w:rPr>
          <w:szCs w:val="28"/>
        </w:rPr>
        <w:t xml:space="preserve"> 2009, </w:t>
      </w:r>
      <w:r w:rsidRPr="001973CC">
        <w:rPr>
          <w:szCs w:val="28"/>
        </w:rPr>
        <w:br/>
        <w:t xml:space="preserve">№ 101, стр. 18, № 110, стр. 42; 2010, № 138, стр. 3, № 157, стр. 3, № 167, </w:t>
      </w:r>
      <w:r w:rsidRPr="001973CC">
        <w:rPr>
          <w:szCs w:val="28"/>
        </w:rPr>
        <w:br/>
        <w:t xml:space="preserve">стр. 63; 2012, № 27, стр. 63; 2013, № 39, стр. 2, № 52, стр. 36, </w:t>
      </w:r>
      <w:r w:rsidRPr="001973CC">
        <w:rPr>
          <w:szCs w:val="28"/>
        </w:rPr>
        <w:br/>
        <w:t xml:space="preserve">№ 57, стр. 60; 2014, № 70, стр. 75, № 97, стр. 65; 2016, № 151, стр. 5, № 156, стр. 67, № 10, стр. 9; 2017, № 39, стр. 61; 2018, № 49, стр. 7, № 64, стр. 9) следующее изменение: </w:t>
      </w:r>
    </w:p>
    <w:p w:rsidR="001973CC" w:rsidRPr="001973CC" w:rsidRDefault="001973CC" w:rsidP="001973CC">
      <w:pPr>
        <w:widowControl w:val="0"/>
        <w:shd w:val="clear" w:color="auto" w:fill="FFFFFF"/>
        <w:ind w:firstLine="709"/>
        <w:rPr>
          <w:szCs w:val="28"/>
        </w:rPr>
      </w:pPr>
      <w:r w:rsidRPr="001973CC">
        <w:rPr>
          <w:szCs w:val="28"/>
        </w:rPr>
        <w:t>пункт 4 признать утратившим силу.</w:t>
      </w:r>
    </w:p>
    <w:p w:rsidR="001973CC" w:rsidRPr="001973CC" w:rsidRDefault="001973CC" w:rsidP="001973CC">
      <w:pPr>
        <w:widowControl w:val="0"/>
        <w:shd w:val="clear" w:color="auto" w:fill="FFFFFF"/>
        <w:ind w:firstLine="709"/>
        <w:rPr>
          <w:szCs w:val="28"/>
        </w:rPr>
      </w:pPr>
    </w:p>
    <w:p w:rsidR="001973CC" w:rsidRPr="001973CC" w:rsidRDefault="001973CC" w:rsidP="001973CC">
      <w:pPr>
        <w:widowControl w:val="0"/>
        <w:shd w:val="clear" w:color="auto" w:fill="FFFFFF"/>
        <w:ind w:firstLine="709"/>
        <w:rPr>
          <w:szCs w:val="28"/>
        </w:rPr>
      </w:pPr>
      <w:r w:rsidRPr="001973CC">
        <w:rPr>
          <w:szCs w:val="28"/>
        </w:rPr>
        <w:t>СТАТЬЯ 2.</w:t>
      </w:r>
    </w:p>
    <w:p w:rsidR="001973CC" w:rsidRPr="001973CC" w:rsidRDefault="001973CC" w:rsidP="001973C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1973CC">
        <w:rPr>
          <w:szCs w:val="28"/>
        </w:rPr>
        <w:t>Настоящий Закон вступает в силу с 1 января 2019 года, но не ранее чем по истечении одного месяца со дня его официального опубликования и не ранее 1-го числа очередного налогового периода по транспортному налогу.</w:t>
      </w:r>
    </w:p>
    <w:p w:rsidR="001973CC" w:rsidRPr="001973CC" w:rsidRDefault="001973CC" w:rsidP="001973CC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1973CC" w:rsidRPr="001973CC" w:rsidRDefault="001973CC" w:rsidP="001973CC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1973CC" w:rsidRPr="001973CC" w:rsidRDefault="001973CC" w:rsidP="001973CC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1973CC" w:rsidRPr="001973CC" w:rsidRDefault="001973CC" w:rsidP="001973CC">
      <w:pPr>
        <w:autoSpaceDE w:val="0"/>
        <w:autoSpaceDN w:val="0"/>
        <w:adjustRightInd w:val="0"/>
        <w:jc w:val="both"/>
        <w:rPr>
          <w:szCs w:val="28"/>
        </w:rPr>
      </w:pPr>
      <w:r w:rsidRPr="001973CC">
        <w:rPr>
          <w:szCs w:val="28"/>
        </w:rPr>
        <w:t xml:space="preserve">Временно </w:t>
      </w:r>
      <w:proofErr w:type="gramStart"/>
      <w:r w:rsidRPr="001973CC">
        <w:rPr>
          <w:szCs w:val="28"/>
        </w:rPr>
        <w:t>исполняющий</w:t>
      </w:r>
      <w:proofErr w:type="gramEnd"/>
      <w:r w:rsidRPr="001973CC">
        <w:rPr>
          <w:szCs w:val="28"/>
        </w:rPr>
        <w:t xml:space="preserve"> обязанности </w:t>
      </w:r>
    </w:p>
    <w:p w:rsidR="001973CC" w:rsidRPr="001973CC" w:rsidRDefault="001973CC" w:rsidP="001973CC">
      <w:pPr>
        <w:autoSpaceDE w:val="0"/>
        <w:autoSpaceDN w:val="0"/>
        <w:adjustRightInd w:val="0"/>
        <w:jc w:val="both"/>
        <w:rPr>
          <w:szCs w:val="28"/>
        </w:rPr>
      </w:pPr>
      <w:r w:rsidRPr="001973CC">
        <w:rPr>
          <w:szCs w:val="28"/>
        </w:rPr>
        <w:t xml:space="preserve">Губернатора края                                                                             </w:t>
      </w:r>
      <w:r w:rsidR="00BC37D0">
        <w:rPr>
          <w:szCs w:val="28"/>
        </w:rPr>
        <w:t>О.Н. Кожемяко</w:t>
      </w:r>
      <w:bookmarkStart w:id="0" w:name="_GoBack"/>
      <w:bookmarkEnd w:id="0"/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5E9C" w:rsidRDefault="00375E9C">
      <w:r>
        <w:separator/>
      </w:r>
    </w:p>
  </w:endnote>
  <w:endnote w:type="continuationSeparator" w:id="0">
    <w:p w:rsidR="00375E9C" w:rsidRDefault="00375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5E9C" w:rsidRDefault="00375E9C">
      <w:r>
        <w:separator/>
      </w:r>
    </w:p>
  </w:footnote>
  <w:footnote w:type="continuationSeparator" w:id="0">
    <w:p w:rsidR="00375E9C" w:rsidRDefault="00375E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973CC"/>
    <w:rsid w:val="0003291F"/>
    <w:rsid w:val="001973CC"/>
    <w:rsid w:val="00375E9C"/>
    <w:rsid w:val="00380EE1"/>
    <w:rsid w:val="003B26E7"/>
    <w:rsid w:val="0047435B"/>
    <w:rsid w:val="005A2827"/>
    <w:rsid w:val="00AB70F9"/>
    <w:rsid w:val="00AC31EC"/>
    <w:rsid w:val="00B14397"/>
    <w:rsid w:val="00BC37D0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1973C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link w:val="a6"/>
    <w:rsid w:val="001973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1973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2</cp:revision>
  <cp:lastPrinted>2018-09-26T23:11:00Z</cp:lastPrinted>
  <dcterms:created xsi:type="dcterms:W3CDTF">2018-09-26T05:43:00Z</dcterms:created>
  <dcterms:modified xsi:type="dcterms:W3CDTF">2018-09-26T23:11:00Z</dcterms:modified>
</cp:coreProperties>
</file>